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57144878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CC19A7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CC19A7">
              <w:rPr>
                <w:szCs w:val="28"/>
              </w:rPr>
              <w:t>24.05.2017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CC19A7" w:rsidRPr="00CC19A7">
              <w:rPr>
                <w:szCs w:val="28"/>
              </w:rPr>
              <w:t>396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CC19A7" w:rsidP="0094344A">
            <w:pPr>
              <w:ind w:left="-108"/>
              <w:jc w:val="both"/>
            </w:pPr>
            <w:r w:rsidRPr="00CC19A7">
              <w:t xml:space="preserve">О проекте закона Приморского края </w:t>
            </w:r>
            <w:r w:rsidRPr="00CC19A7">
              <w:rPr>
                <w:szCs w:val="28"/>
              </w:rPr>
              <w:t>"О внесении изменений в статью 17 Закона Приморского края "О местном референдуме в Приморском крае"</w:t>
            </w:r>
          </w:p>
          <w:p w:rsidR="000B3FB2" w:rsidRDefault="000B3FB2" w:rsidP="0094344A">
            <w:pPr>
              <w:ind w:left="-108"/>
              <w:jc w:val="both"/>
              <w:rPr>
                <w:lang w:val="en-US"/>
              </w:rPr>
            </w:pPr>
          </w:p>
        </w:tc>
      </w:tr>
    </w:tbl>
    <w:p w:rsidR="00CC19A7" w:rsidRPr="00CC19A7" w:rsidRDefault="00CC19A7" w:rsidP="00CC19A7">
      <w:pPr>
        <w:ind w:firstLine="720"/>
        <w:jc w:val="both"/>
      </w:pPr>
      <w:r w:rsidRPr="00CC19A7">
        <w:t xml:space="preserve">Законодательное Собрание Приморского края </w:t>
      </w:r>
    </w:p>
    <w:p w:rsidR="00CC19A7" w:rsidRPr="00CC19A7" w:rsidRDefault="00CC19A7" w:rsidP="00CC19A7"/>
    <w:p w:rsidR="00CC19A7" w:rsidRPr="00CC19A7" w:rsidRDefault="00CC19A7" w:rsidP="00CC19A7">
      <w:r w:rsidRPr="00CC19A7">
        <w:t>ПОСТАНОВЛЯЕТ:</w:t>
      </w:r>
    </w:p>
    <w:p w:rsidR="00CC19A7" w:rsidRPr="00CC19A7" w:rsidRDefault="00CC19A7" w:rsidP="00CC19A7"/>
    <w:p w:rsidR="00CC19A7" w:rsidRPr="00CC19A7" w:rsidRDefault="00CC19A7" w:rsidP="00CC19A7">
      <w:pPr>
        <w:ind w:right="-144" w:firstLine="720"/>
        <w:jc w:val="both"/>
      </w:pPr>
      <w:r w:rsidRPr="00CC19A7">
        <w:t xml:space="preserve">1.Принять проект закона Приморского края </w:t>
      </w:r>
      <w:r w:rsidRPr="00CC19A7">
        <w:rPr>
          <w:szCs w:val="28"/>
        </w:rPr>
        <w:t>"О внесении изменений в статью 17 Закона Приморского края "О местном референдуме в Приморском крае"</w:t>
      </w:r>
      <w:r w:rsidRPr="00CC19A7">
        <w:t xml:space="preserve"> в первом чтении.</w:t>
      </w:r>
    </w:p>
    <w:p w:rsidR="00CC19A7" w:rsidRPr="00CC19A7" w:rsidRDefault="00CC19A7" w:rsidP="00CC19A7">
      <w:pPr>
        <w:ind w:right="-144" w:firstLine="720"/>
        <w:jc w:val="both"/>
      </w:pPr>
    </w:p>
    <w:p w:rsidR="00CC19A7" w:rsidRPr="00CC19A7" w:rsidRDefault="00CC19A7" w:rsidP="00CC19A7">
      <w:pPr>
        <w:ind w:firstLine="720"/>
        <w:jc w:val="both"/>
      </w:pPr>
      <w:r w:rsidRPr="00CC19A7">
        <w:t>2.Установить, что поправки к указанному законопроекту направляются в комитет Законодательного Собрания по региональной политике и законности до 13 июня 2017 года.</w:t>
      </w:r>
    </w:p>
    <w:p w:rsidR="00CC19A7" w:rsidRPr="00CC19A7" w:rsidRDefault="00CC19A7" w:rsidP="00CC19A7">
      <w:pPr>
        <w:ind w:firstLine="720"/>
        <w:jc w:val="both"/>
      </w:pPr>
    </w:p>
    <w:p w:rsidR="00CC19A7" w:rsidRPr="00CC19A7" w:rsidRDefault="00CC19A7" w:rsidP="00CC19A7">
      <w:pPr>
        <w:ind w:firstLine="720"/>
        <w:jc w:val="both"/>
      </w:pPr>
      <w:r w:rsidRPr="00CC19A7">
        <w:t>3.Комитету Законодательного Собрания по региональной политике и законности (</w:t>
      </w:r>
      <w:proofErr w:type="spellStart"/>
      <w:r w:rsidRPr="00CC19A7">
        <w:t>Текиев</w:t>
      </w:r>
      <w:proofErr w:type="spellEnd"/>
      <w:r w:rsidRPr="00CC19A7">
        <w:t>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CC19A7" w:rsidRPr="00CC19A7" w:rsidRDefault="00CC19A7" w:rsidP="00CC19A7">
      <w:pPr>
        <w:jc w:val="both"/>
      </w:pPr>
    </w:p>
    <w:p w:rsidR="00CC19A7" w:rsidRPr="00CC19A7" w:rsidRDefault="00CC19A7" w:rsidP="00CC19A7">
      <w:pPr>
        <w:ind w:firstLine="709"/>
        <w:jc w:val="both"/>
        <w:rPr>
          <w:szCs w:val="28"/>
        </w:rPr>
      </w:pPr>
      <w:r w:rsidRPr="00CC19A7">
        <w:t>4.Настоящее постановление вступает в силу со дня его принятия.</w:t>
      </w:r>
    </w:p>
    <w:p w:rsidR="00CC19A7" w:rsidRPr="00CC19A7" w:rsidRDefault="00CC19A7" w:rsidP="00CC19A7">
      <w:pPr>
        <w:jc w:val="both"/>
      </w:pPr>
      <w:bookmarkStart w:id="0" w:name="_GoBack"/>
      <w:bookmarkEnd w:id="0"/>
    </w:p>
    <w:p w:rsidR="00CC19A7" w:rsidRPr="00CC19A7" w:rsidRDefault="00CC19A7" w:rsidP="00CC19A7">
      <w:pPr>
        <w:jc w:val="both"/>
      </w:pPr>
    </w:p>
    <w:p w:rsidR="00CC19A7" w:rsidRPr="00CC19A7" w:rsidRDefault="00CC19A7" w:rsidP="00CC19A7">
      <w:pPr>
        <w:jc w:val="both"/>
      </w:pPr>
    </w:p>
    <w:p w:rsidR="00CC19A7" w:rsidRPr="00CC19A7" w:rsidRDefault="00CC19A7" w:rsidP="00CC19A7">
      <w:pPr>
        <w:jc w:val="both"/>
      </w:pPr>
      <w:r w:rsidRPr="00CC19A7">
        <w:t>Председатель</w:t>
      </w:r>
    </w:p>
    <w:p w:rsidR="00CC19A7" w:rsidRPr="00CC19A7" w:rsidRDefault="00CC19A7" w:rsidP="00CC19A7">
      <w:pPr>
        <w:jc w:val="both"/>
      </w:pPr>
      <w:r w:rsidRPr="00CC19A7">
        <w:t xml:space="preserve">Законодательного Собрания </w:t>
      </w:r>
      <w:r w:rsidRPr="00CC19A7">
        <w:tab/>
      </w:r>
      <w:r w:rsidRPr="00CC19A7">
        <w:tab/>
      </w:r>
      <w:r w:rsidRPr="00CC19A7">
        <w:tab/>
      </w:r>
      <w:r w:rsidRPr="00CC19A7">
        <w:tab/>
      </w:r>
      <w:r w:rsidRPr="00CC19A7">
        <w:tab/>
      </w:r>
      <w:r w:rsidRPr="00CC19A7">
        <w:tab/>
      </w:r>
      <w:r w:rsidRPr="00CC19A7">
        <w:tab/>
        <w:t xml:space="preserve">   А.И. Ролик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C312A" w:rsidRDefault="00FC312A">
      <w:r>
        <w:separator/>
      </w:r>
    </w:p>
  </w:endnote>
  <w:endnote w:type="continuationSeparator" w:id="0">
    <w:p w:rsidR="00FC312A" w:rsidRDefault="00FC31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C312A" w:rsidRDefault="00FC312A">
      <w:r>
        <w:separator/>
      </w:r>
    </w:p>
  </w:footnote>
  <w:footnote w:type="continuationSeparator" w:id="0">
    <w:p w:rsidR="00FC312A" w:rsidRDefault="00FC312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C19A7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C19A7"/>
    <w:rsid w:val="00CE19DF"/>
    <w:rsid w:val="00D02716"/>
    <w:rsid w:val="00DF01B2"/>
    <w:rsid w:val="00E93A7F"/>
    <w:rsid w:val="00EF502B"/>
    <w:rsid w:val="00F75CDD"/>
    <w:rsid w:val="00FC31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150</Words>
  <Characters>859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1007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2017-05-24T05:25:00Z</cp:lastPrinted>
  <dcterms:created xsi:type="dcterms:W3CDTF">2017-05-24T05:25:00Z</dcterms:created>
  <dcterms:modified xsi:type="dcterms:W3CDTF">2017-05-24T05:25:00Z</dcterms:modified>
</cp:coreProperties>
</file>