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52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18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18A0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18A0" w:rsidRPr="002518A0">
              <w:rPr>
                <w:szCs w:val="28"/>
              </w:rPr>
              <w:t>381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18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18A0" w:rsidP="0094344A">
            <w:pPr>
              <w:ind w:left="-108"/>
              <w:jc w:val="both"/>
            </w:pPr>
            <w:r w:rsidRPr="002518A0">
              <w:t>О назначении на должность мирового судьи в Приморском крае</w:t>
            </w:r>
          </w:p>
          <w:p w:rsidR="000B3FB2" w:rsidRPr="002518A0" w:rsidRDefault="000B3FB2" w:rsidP="0094344A">
            <w:pPr>
              <w:ind w:left="-108"/>
              <w:jc w:val="both"/>
            </w:pPr>
          </w:p>
        </w:tc>
      </w:tr>
    </w:tbl>
    <w:p w:rsidR="002518A0" w:rsidRPr="002518A0" w:rsidRDefault="002518A0" w:rsidP="002518A0">
      <w:pPr>
        <w:ind w:firstLine="720"/>
        <w:jc w:val="both"/>
      </w:pPr>
      <w:r w:rsidRPr="002518A0">
        <w:t xml:space="preserve">В </w:t>
      </w:r>
      <w:proofErr w:type="gramStart"/>
      <w:r w:rsidRPr="002518A0">
        <w:t>соответствии</w:t>
      </w:r>
      <w:proofErr w:type="gramEnd"/>
      <w:r w:rsidRPr="002518A0">
        <w:t xml:space="preserve"> со статьей 6 Закона Приморского края "О мировых судьях в Приморском крае" Законодательное Собрание Приморского края</w:t>
      </w:r>
      <w:r w:rsidRPr="002518A0">
        <w:br/>
      </w:r>
    </w:p>
    <w:p w:rsidR="002518A0" w:rsidRPr="002518A0" w:rsidRDefault="002518A0" w:rsidP="002518A0">
      <w:r w:rsidRPr="002518A0">
        <w:t>ПОСТАНОВЛЯЕТ:</w:t>
      </w:r>
    </w:p>
    <w:p w:rsidR="002518A0" w:rsidRPr="002518A0" w:rsidRDefault="002518A0" w:rsidP="002518A0"/>
    <w:p w:rsidR="002518A0" w:rsidRPr="002518A0" w:rsidRDefault="002518A0" w:rsidP="002518A0">
      <w:pPr>
        <w:jc w:val="both"/>
      </w:pPr>
      <w:r w:rsidRPr="002518A0">
        <w:tab/>
        <w:t xml:space="preserve">1.Назначить Черняева Антона Владимировича на должность </w:t>
      </w:r>
      <w:r w:rsidRPr="002518A0">
        <w:rPr>
          <w:szCs w:val="28"/>
        </w:rPr>
        <w:t>мирового судьи судебного участка № 78 Надеждинского судебного района Приморского края на пятилетний срок полномочий.</w:t>
      </w:r>
    </w:p>
    <w:p w:rsidR="002518A0" w:rsidRPr="002518A0" w:rsidRDefault="002518A0" w:rsidP="002518A0">
      <w:pPr>
        <w:jc w:val="both"/>
      </w:pPr>
      <w:r w:rsidRPr="002518A0">
        <w:tab/>
      </w:r>
    </w:p>
    <w:p w:rsidR="002518A0" w:rsidRPr="002518A0" w:rsidRDefault="002518A0" w:rsidP="002518A0">
      <w:pPr>
        <w:ind w:firstLine="709"/>
        <w:jc w:val="both"/>
      </w:pPr>
      <w:r w:rsidRPr="002518A0">
        <w:t>2.Настоящее постановление вступает в силу со дня его принятия.</w:t>
      </w:r>
    </w:p>
    <w:p w:rsidR="002518A0" w:rsidRPr="002518A0" w:rsidRDefault="002518A0" w:rsidP="002518A0">
      <w:pPr>
        <w:ind w:firstLine="709"/>
        <w:jc w:val="both"/>
      </w:pPr>
      <w:bookmarkStart w:id="0" w:name="_GoBack"/>
      <w:bookmarkEnd w:id="0"/>
    </w:p>
    <w:p w:rsidR="002518A0" w:rsidRPr="002518A0" w:rsidRDefault="002518A0" w:rsidP="002518A0">
      <w:pPr>
        <w:ind w:firstLine="709"/>
        <w:jc w:val="both"/>
        <w:rPr>
          <w:highlight w:val="yellow"/>
        </w:rPr>
      </w:pPr>
    </w:p>
    <w:p w:rsidR="002518A0" w:rsidRPr="002518A0" w:rsidRDefault="002518A0" w:rsidP="002518A0">
      <w:pPr>
        <w:jc w:val="both"/>
      </w:pPr>
    </w:p>
    <w:p w:rsidR="002518A0" w:rsidRPr="002518A0" w:rsidRDefault="002518A0" w:rsidP="002518A0">
      <w:pPr>
        <w:jc w:val="both"/>
      </w:pPr>
      <w:r w:rsidRPr="002518A0">
        <w:t>Председатель</w:t>
      </w:r>
    </w:p>
    <w:p w:rsidR="002518A0" w:rsidRPr="002518A0" w:rsidRDefault="002518A0" w:rsidP="002518A0">
      <w:r w:rsidRPr="002518A0">
        <w:t>Законодательного Собрания</w:t>
      </w:r>
      <w:r w:rsidRPr="002518A0">
        <w:tab/>
      </w:r>
      <w:r w:rsidRPr="002518A0">
        <w:tab/>
      </w:r>
      <w:r w:rsidRPr="002518A0">
        <w:tab/>
      </w:r>
      <w:r w:rsidRPr="002518A0">
        <w:tab/>
      </w:r>
      <w:r w:rsidRPr="002518A0">
        <w:tab/>
        <w:t xml:space="preserve">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DB0" w:rsidRDefault="00761DB0">
      <w:r>
        <w:separator/>
      </w:r>
    </w:p>
  </w:endnote>
  <w:endnote w:type="continuationSeparator" w:id="0">
    <w:p w:rsidR="00761DB0" w:rsidRDefault="0076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DB0" w:rsidRDefault="00761DB0">
      <w:r>
        <w:separator/>
      </w:r>
    </w:p>
  </w:footnote>
  <w:footnote w:type="continuationSeparator" w:id="0">
    <w:p w:rsidR="00761DB0" w:rsidRDefault="00761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8A0"/>
    <w:rsid w:val="00057575"/>
    <w:rsid w:val="000B3FB2"/>
    <w:rsid w:val="000D628E"/>
    <w:rsid w:val="000E5228"/>
    <w:rsid w:val="00123119"/>
    <w:rsid w:val="00155F7F"/>
    <w:rsid w:val="002518A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1DB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2017-05-24T05:32:00Z</cp:lastPrinted>
  <dcterms:created xsi:type="dcterms:W3CDTF">2017-05-24T05:31:00Z</dcterms:created>
  <dcterms:modified xsi:type="dcterms:W3CDTF">2017-05-24T05:32:00Z</dcterms:modified>
</cp:coreProperties>
</file>