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2086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23EA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23EAE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23EAE" w:rsidRPr="00C23EAE">
              <w:rPr>
                <w:szCs w:val="28"/>
              </w:rPr>
              <w:t>369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23EA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23EAE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2017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2018 и 2019 годов</w:t>
            </w:r>
            <w:r>
              <w:t>"</w:t>
            </w:r>
          </w:p>
          <w:p w:rsidR="000B3FB2" w:rsidRPr="00C23EAE" w:rsidRDefault="000B3FB2" w:rsidP="0094344A">
            <w:pPr>
              <w:ind w:left="-108"/>
              <w:jc w:val="both"/>
            </w:pPr>
          </w:p>
        </w:tc>
      </w:tr>
    </w:tbl>
    <w:p w:rsidR="00C23EAE" w:rsidRDefault="00C23EAE" w:rsidP="00C23EAE">
      <w:pPr>
        <w:ind w:firstLine="709"/>
      </w:pPr>
      <w:r>
        <w:t>Законодательное Собрание Приморского края</w:t>
      </w:r>
    </w:p>
    <w:p w:rsidR="00C23EAE" w:rsidRDefault="00C23EAE" w:rsidP="00C23EAE"/>
    <w:p w:rsidR="00C23EAE" w:rsidRDefault="00C23EAE" w:rsidP="00C23EAE">
      <w:r>
        <w:t>ПОСТАНОВЛЯЕТ:</w:t>
      </w:r>
    </w:p>
    <w:p w:rsidR="00C23EAE" w:rsidRDefault="00C23EAE" w:rsidP="00C23EAE">
      <w:pPr>
        <w:jc w:val="both"/>
      </w:pPr>
    </w:p>
    <w:p w:rsidR="00C23EAE" w:rsidRDefault="00C23EAE" w:rsidP="00C23EAE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2017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2018 и 2019 годов</w:t>
      </w:r>
      <w:r>
        <w:t>".</w:t>
      </w:r>
    </w:p>
    <w:p w:rsidR="00C23EAE" w:rsidRDefault="00C23EAE" w:rsidP="00C23EAE">
      <w:pPr>
        <w:jc w:val="both"/>
      </w:pPr>
    </w:p>
    <w:p w:rsidR="00C23EAE" w:rsidRDefault="00C23EAE" w:rsidP="00C23EAE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C23EAE" w:rsidRDefault="00C23EAE" w:rsidP="00C23EAE">
      <w:pPr>
        <w:pStyle w:val="a3"/>
        <w:tabs>
          <w:tab w:val="clear" w:pos="4153"/>
          <w:tab w:val="clear" w:pos="8306"/>
        </w:tabs>
        <w:jc w:val="both"/>
      </w:pPr>
    </w:p>
    <w:p w:rsidR="00C23EAE" w:rsidRDefault="00C23EAE" w:rsidP="00C23EAE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C23EAE" w:rsidRDefault="00C23EAE" w:rsidP="00C23EAE">
      <w:pPr>
        <w:jc w:val="both"/>
      </w:pPr>
    </w:p>
    <w:p w:rsidR="00C23EAE" w:rsidRDefault="00C23EAE" w:rsidP="00C23EAE">
      <w:pPr>
        <w:jc w:val="both"/>
      </w:pPr>
      <w:bookmarkStart w:id="0" w:name="_GoBack"/>
      <w:bookmarkEnd w:id="0"/>
    </w:p>
    <w:p w:rsidR="00C23EAE" w:rsidRDefault="00C23EAE" w:rsidP="00C23EAE">
      <w:pPr>
        <w:jc w:val="both"/>
      </w:pPr>
    </w:p>
    <w:p w:rsidR="00C23EAE" w:rsidRDefault="00C23EAE" w:rsidP="00C23EAE">
      <w:pPr>
        <w:jc w:val="both"/>
      </w:pPr>
      <w:r>
        <w:t>Председатель</w:t>
      </w:r>
    </w:p>
    <w:p w:rsidR="00C23EAE" w:rsidRDefault="00C23EAE" w:rsidP="00C23EAE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 xml:space="preserve">       </w:t>
      </w:r>
      <w:r>
        <w:t>А.И. Ролик</w:t>
      </w:r>
    </w:p>
    <w:p w:rsidR="00C23EAE" w:rsidRDefault="00C23EAE" w:rsidP="00C23EAE"/>
    <w:p w:rsidR="00C23EAE" w:rsidRDefault="00C23EAE" w:rsidP="00C23EAE"/>
    <w:p w:rsidR="00C23EAE" w:rsidRDefault="00C23EAE" w:rsidP="00C23EAE"/>
    <w:p w:rsidR="00C23EAE" w:rsidRDefault="00C23EAE" w:rsidP="00C23EAE"/>
    <w:p w:rsidR="00C23EAE" w:rsidRDefault="00C23EAE" w:rsidP="00C23EAE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ECD" w:rsidRDefault="00D95ECD">
      <w:r>
        <w:separator/>
      </w:r>
    </w:p>
  </w:endnote>
  <w:endnote w:type="continuationSeparator" w:id="0">
    <w:p w:rsidR="00D95ECD" w:rsidRDefault="00D95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ECD" w:rsidRDefault="00D95ECD">
      <w:r>
        <w:separator/>
      </w:r>
    </w:p>
  </w:footnote>
  <w:footnote w:type="continuationSeparator" w:id="0">
    <w:p w:rsidR="00D95ECD" w:rsidRDefault="00D95E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3EA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23EAE"/>
    <w:rsid w:val="00CA7E54"/>
    <w:rsid w:val="00CE19DF"/>
    <w:rsid w:val="00D02716"/>
    <w:rsid w:val="00D95ECD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2017-05-24T23:07:00Z</cp:lastPrinted>
  <dcterms:created xsi:type="dcterms:W3CDTF">2017-05-24T23:06:00Z</dcterms:created>
  <dcterms:modified xsi:type="dcterms:W3CDTF">2017-05-24T23:07:00Z</dcterms:modified>
</cp:coreProperties>
</file>