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50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14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A1445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1445" w:rsidRPr="007A1445">
              <w:rPr>
                <w:szCs w:val="28"/>
              </w:rPr>
              <w:t>390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14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1445" w:rsidP="0094344A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2E0D6E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E0D6E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E0D6E">
              <w:rPr>
                <w:szCs w:val="28"/>
              </w:rPr>
              <w:t>"</w:t>
            </w:r>
            <w:r w:rsidRPr="002E0D6E">
              <w:rPr>
                <w:snapToGrid w:val="0"/>
                <w:szCs w:val="28"/>
              </w:rPr>
              <w:t xml:space="preserve">О внесении изменений в </w:t>
            </w:r>
            <w:r>
              <w:rPr>
                <w:snapToGrid w:val="0"/>
                <w:szCs w:val="28"/>
              </w:rPr>
              <w:t>статью 8 Закона Приморского края</w:t>
            </w:r>
            <w:r w:rsidRPr="00951AF1">
              <w:rPr>
                <w:snapToGrid w:val="0"/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"О государственной</w:t>
            </w:r>
            <w:r w:rsidRPr="00951AF1">
              <w:rPr>
                <w:snapToGrid w:val="0"/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гражданской службе Приморского края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  <w:p w:rsidR="000B3FB2" w:rsidRPr="007A1445" w:rsidRDefault="000B3FB2" w:rsidP="0094344A">
            <w:pPr>
              <w:ind w:left="-108"/>
              <w:jc w:val="both"/>
            </w:pPr>
          </w:p>
        </w:tc>
      </w:tr>
    </w:tbl>
    <w:p w:rsidR="007A1445" w:rsidRDefault="007A1445" w:rsidP="007A144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1445" w:rsidRDefault="007A1445" w:rsidP="007A1445">
      <w:pPr>
        <w:pStyle w:val="a3"/>
        <w:tabs>
          <w:tab w:val="clear" w:pos="4153"/>
          <w:tab w:val="clear" w:pos="8306"/>
        </w:tabs>
      </w:pPr>
    </w:p>
    <w:p w:rsidR="007A1445" w:rsidRDefault="007A1445" w:rsidP="007A144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1445" w:rsidRDefault="007A1445" w:rsidP="007A1445"/>
    <w:p w:rsidR="007A1445" w:rsidRPr="002E0D6E" w:rsidRDefault="007A1445" w:rsidP="007A1445">
      <w:pPr>
        <w:ind w:firstLine="709"/>
        <w:jc w:val="both"/>
        <w:rPr>
          <w:szCs w:val="28"/>
        </w:rPr>
      </w:pPr>
      <w:r w:rsidRPr="002E0D6E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2E0D6E">
        <w:rPr>
          <w:szCs w:val="28"/>
        </w:rPr>
        <w:t xml:space="preserve"> Приморского края "</w:t>
      </w:r>
      <w:r>
        <w:rPr>
          <w:snapToGrid w:val="0"/>
          <w:szCs w:val="28"/>
        </w:rPr>
        <w:t xml:space="preserve">О внесении изменений в статью 8 Закона Приморского края </w:t>
      </w:r>
      <w:r w:rsidRPr="002E0D6E">
        <w:rPr>
          <w:snapToGrid w:val="0"/>
          <w:szCs w:val="28"/>
        </w:rPr>
        <w:t>"</w:t>
      </w:r>
      <w:r w:rsidRPr="00416ACA">
        <w:rPr>
          <w:snapToGrid w:val="0"/>
          <w:szCs w:val="28"/>
        </w:rPr>
        <w:t>О государственной гражданской службе Приморского края</w:t>
      </w:r>
      <w:r w:rsidRPr="002E0D6E">
        <w:rPr>
          <w:rFonts w:eastAsia="Calibri"/>
          <w:szCs w:val="28"/>
          <w:lang w:eastAsia="en-US"/>
        </w:rPr>
        <w:t>"</w:t>
      </w:r>
      <w:r>
        <w:rPr>
          <w:szCs w:val="28"/>
        </w:rPr>
        <w:t>.</w:t>
      </w:r>
    </w:p>
    <w:p w:rsidR="007A1445" w:rsidRDefault="007A1445" w:rsidP="007A1445">
      <w:pPr>
        <w:ind w:firstLine="709"/>
        <w:jc w:val="both"/>
      </w:pPr>
    </w:p>
    <w:p w:rsidR="007A1445" w:rsidRDefault="007A1445" w:rsidP="007A1445">
      <w:pPr>
        <w:pStyle w:val="a3"/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7A1445" w:rsidRDefault="007A1445" w:rsidP="007A1445">
      <w:pPr>
        <w:pStyle w:val="a3"/>
        <w:ind w:firstLine="720"/>
        <w:jc w:val="both"/>
      </w:pPr>
    </w:p>
    <w:p w:rsidR="007A1445" w:rsidRDefault="007A1445" w:rsidP="007A1445">
      <w:pPr>
        <w:pStyle w:val="a3"/>
        <w:ind w:firstLine="720"/>
        <w:jc w:val="both"/>
      </w:pPr>
      <w:r>
        <w:tab/>
        <w:t>3.Настоящее постановление вступает в силу со дня его принятия.</w:t>
      </w:r>
    </w:p>
    <w:p w:rsidR="007A1445" w:rsidRDefault="007A1445" w:rsidP="007A144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A1445" w:rsidRDefault="007A1445" w:rsidP="007A144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A1445" w:rsidRDefault="007A1445" w:rsidP="007A144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A1445" w:rsidRDefault="007A1445" w:rsidP="007A144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1445" w:rsidRDefault="007A1445" w:rsidP="007A144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A1445" w:rsidRPr="004D7228" w:rsidRDefault="007A1445" w:rsidP="007A1445">
      <w:pPr>
        <w:jc w:val="both"/>
        <w:rPr>
          <w:rFonts w:ascii="Calibri" w:eastAsia="Calibri" w:hAnsi="Calibri"/>
          <w:szCs w:val="28"/>
          <w:lang w:eastAsia="en-US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364" w:rsidRDefault="001A2364">
      <w:r>
        <w:separator/>
      </w:r>
    </w:p>
  </w:endnote>
  <w:endnote w:type="continuationSeparator" w:id="0">
    <w:p w:rsidR="001A2364" w:rsidRDefault="001A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364" w:rsidRDefault="001A2364">
      <w:r>
        <w:separator/>
      </w:r>
    </w:p>
  </w:footnote>
  <w:footnote w:type="continuationSeparator" w:id="0">
    <w:p w:rsidR="001A2364" w:rsidRDefault="001A2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445"/>
    <w:rsid w:val="00057575"/>
    <w:rsid w:val="000B3FB2"/>
    <w:rsid w:val="000D628E"/>
    <w:rsid w:val="000E5228"/>
    <w:rsid w:val="00123119"/>
    <w:rsid w:val="00155F7F"/>
    <w:rsid w:val="001A236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144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A144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2017-05-24T05:28:00Z</cp:lastPrinted>
  <dcterms:created xsi:type="dcterms:W3CDTF">2017-05-24T05:28:00Z</dcterms:created>
  <dcterms:modified xsi:type="dcterms:W3CDTF">2017-05-24T05:29:00Z</dcterms:modified>
</cp:coreProperties>
</file>