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714372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D7D1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D7D16">
              <w:rPr>
                <w:szCs w:val="28"/>
              </w:rPr>
              <w:t>24.05.2017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D7D16" w:rsidRPr="007D7D16">
              <w:rPr>
                <w:szCs w:val="28"/>
              </w:rPr>
              <w:t>389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D7D1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D7D16" w:rsidP="0094344A">
            <w:pPr>
              <w:ind w:left="-108"/>
              <w:jc w:val="both"/>
            </w:pPr>
            <w:r w:rsidRPr="002E0D6E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закона</w:t>
            </w:r>
            <w:r w:rsidRPr="002E0D6E">
              <w:rPr>
                <w:szCs w:val="28"/>
              </w:rPr>
              <w:t xml:space="preserve"> Приморского края "</w:t>
            </w:r>
            <w:r w:rsidRPr="002E0D6E">
              <w:rPr>
                <w:snapToGrid w:val="0"/>
                <w:szCs w:val="28"/>
              </w:rPr>
              <w:t xml:space="preserve">О внесении изменений в </w:t>
            </w:r>
            <w:r>
              <w:rPr>
                <w:snapToGrid w:val="0"/>
                <w:szCs w:val="28"/>
              </w:rPr>
              <w:t>Закон Приморского края "О государственной гражданской службе Приморского края</w:t>
            </w:r>
            <w:r w:rsidRPr="002E0D6E">
              <w:rPr>
                <w:rFonts w:eastAsia="Calibri"/>
                <w:szCs w:val="28"/>
                <w:lang w:eastAsia="en-US"/>
              </w:rPr>
              <w:t>"</w:t>
            </w:r>
          </w:p>
          <w:p w:rsidR="000B3FB2" w:rsidRPr="007D7D16" w:rsidRDefault="000B3FB2" w:rsidP="0094344A">
            <w:pPr>
              <w:ind w:left="-108"/>
              <w:jc w:val="both"/>
            </w:pPr>
          </w:p>
        </w:tc>
      </w:tr>
    </w:tbl>
    <w:p w:rsidR="007D7D16" w:rsidRDefault="007D7D16" w:rsidP="007D7D16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D7D16" w:rsidRDefault="007D7D16" w:rsidP="007D7D16">
      <w:pPr>
        <w:pStyle w:val="a3"/>
        <w:tabs>
          <w:tab w:val="clear" w:pos="4153"/>
          <w:tab w:val="clear" w:pos="8306"/>
        </w:tabs>
      </w:pPr>
    </w:p>
    <w:p w:rsidR="007D7D16" w:rsidRDefault="007D7D16" w:rsidP="007D7D1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D7D16" w:rsidRDefault="007D7D16" w:rsidP="007D7D16"/>
    <w:p w:rsidR="007D7D16" w:rsidRPr="002E0D6E" w:rsidRDefault="007D7D16" w:rsidP="007D7D16">
      <w:pPr>
        <w:ind w:firstLine="709"/>
        <w:jc w:val="both"/>
        <w:rPr>
          <w:szCs w:val="28"/>
        </w:rPr>
      </w:pPr>
      <w:r w:rsidRPr="002E0D6E">
        <w:rPr>
          <w:szCs w:val="28"/>
        </w:rPr>
        <w:t xml:space="preserve">1.Принять </w:t>
      </w:r>
      <w:r>
        <w:rPr>
          <w:szCs w:val="28"/>
        </w:rPr>
        <w:t>проект закона</w:t>
      </w:r>
      <w:r w:rsidRPr="002E0D6E">
        <w:rPr>
          <w:szCs w:val="28"/>
        </w:rPr>
        <w:t xml:space="preserve"> Приморского края "</w:t>
      </w:r>
      <w:r>
        <w:rPr>
          <w:snapToGrid w:val="0"/>
          <w:szCs w:val="28"/>
        </w:rPr>
        <w:t xml:space="preserve">О внесении изменений в Закон Приморского края </w:t>
      </w:r>
      <w:r w:rsidRPr="002E0D6E">
        <w:rPr>
          <w:snapToGrid w:val="0"/>
          <w:szCs w:val="28"/>
        </w:rPr>
        <w:t>"</w:t>
      </w:r>
      <w:r w:rsidRPr="00416ACA">
        <w:rPr>
          <w:snapToGrid w:val="0"/>
          <w:szCs w:val="28"/>
        </w:rPr>
        <w:t>О государственной гражданской службе Приморского края</w:t>
      </w:r>
      <w:r w:rsidRPr="002E0D6E">
        <w:rPr>
          <w:rFonts w:eastAsia="Calibri"/>
          <w:szCs w:val="28"/>
          <w:lang w:eastAsia="en-US"/>
        </w:rPr>
        <w:t>"</w:t>
      </w:r>
      <w:r>
        <w:rPr>
          <w:rFonts w:eastAsia="Calibri"/>
          <w:szCs w:val="28"/>
          <w:lang w:eastAsia="en-US"/>
        </w:rPr>
        <w:t xml:space="preserve"> с новым наименованием "О внесении изменений в </w:t>
      </w:r>
      <w:r>
        <w:rPr>
          <w:rFonts w:eastAsia="Calibri"/>
          <w:szCs w:val="28"/>
          <w:lang w:eastAsia="en-US"/>
        </w:rPr>
        <w:br/>
        <w:t>статью 8 Закона Приморского края "</w:t>
      </w:r>
      <w:r w:rsidRPr="00416ACA">
        <w:rPr>
          <w:snapToGrid w:val="0"/>
          <w:szCs w:val="28"/>
        </w:rPr>
        <w:t>О государственной гражданской службе Приморского края</w:t>
      </w:r>
      <w:r w:rsidRPr="002E0D6E">
        <w:rPr>
          <w:rFonts w:eastAsia="Calibri"/>
          <w:szCs w:val="28"/>
          <w:lang w:eastAsia="en-US"/>
        </w:rPr>
        <w:t>"</w:t>
      </w:r>
      <w:r>
        <w:rPr>
          <w:rFonts w:eastAsia="Calibri"/>
          <w:szCs w:val="28"/>
          <w:lang w:eastAsia="en-US"/>
        </w:rPr>
        <w:t xml:space="preserve"> во втором чтении</w:t>
      </w:r>
      <w:r>
        <w:rPr>
          <w:szCs w:val="28"/>
        </w:rPr>
        <w:t>.</w:t>
      </w:r>
    </w:p>
    <w:p w:rsidR="007D7D16" w:rsidRDefault="007D7D16" w:rsidP="007D7D16">
      <w:pPr>
        <w:ind w:firstLine="709"/>
        <w:jc w:val="both"/>
      </w:pPr>
    </w:p>
    <w:p w:rsidR="007D7D16" w:rsidRDefault="007D7D16" w:rsidP="007D7D16">
      <w:pPr>
        <w:ind w:firstLine="720"/>
        <w:jc w:val="both"/>
      </w:pPr>
      <w:r>
        <w:t xml:space="preserve">2.Комитету Законодательного Собрания по региональной политике и законности </w:t>
      </w:r>
      <w:r w:rsidRPr="00B36F25">
        <w:t>(</w:t>
      </w:r>
      <w:proofErr w:type="spellStart"/>
      <w:r w:rsidRPr="00B36F25">
        <w:t>Текиев</w:t>
      </w:r>
      <w:proofErr w:type="spellEnd"/>
      <w:r w:rsidRPr="00B36F25">
        <w:t>)</w:t>
      </w:r>
      <w:r>
        <w:t xml:space="preserve">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7D7D16" w:rsidRDefault="007D7D16" w:rsidP="007D7D16">
      <w:pPr>
        <w:jc w:val="both"/>
      </w:pPr>
    </w:p>
    <w:p w:rsidR="007D7D16" w:rsidRPr="006C285D" w:rsidRDefault="007D7D16" w:rsidP="007D7D16">
      <w:pPr>
        <w:ind w:firstLine="709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7D7D16" w:rsidRDefault="007D7D16" w:rsidP="007D7D16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7D7D16" w:rsidRDefault="007D7D16" w:rsidP="007D7D1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D7D16" w:rsidRDefault="007D7D16" w:rsidP="007D7D1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D7D16" w:rsidRDefault="007D7D16" w:rsidP="007D7D16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D7D16" w:rsidRDefault="007D7D16" w:rsidP="007D7D16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7D7D16" w:rsidRPr="004D7228" w:rsidRDefault="007D7D16" w:rsidP="007D7D16">
      <w:pPr>
        <w:jc w:val="both"/>
        <w:rPr>
          <w:rFonts w:ascii="Calibri" w:eastAsia="Calibri" w:hAnsi="Calibri"/>
          <w:szCs w:val="28"/>
          <w:lang w:eastAsia="en-US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D81" w:rsidRDefault="00F05D81">
      <w:r>
        <w:separator/>
      </w:r>
    </w:p>
  </w:endnote>
  <w:endnote w:type="continuationSeparator" w:id="0">
    <w:p w:rsidR="00F05D81" w:rsidRDefault="00F05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D81" w:rsidRDefault="00F05D81">
      <w:r>
        <w:separator/>
      </w:r>
    </w:p>
  </w:footnote>
  <w:footnote w:type="continuationSeparator" w:id="0">
    <w:p w:rsidR="00F05D81" w:rsidRDefault="00F05D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D7D1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D7D16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05D81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7D7D1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2017-05-24T05:06:00Z</cp:lastPrinted>
  <dcterms:created xsi:type="dcterms:W3CDTF">2017-05-24T05:05:00Z</dcterms:created>
  <dcterms:modified xsi:type="dcterms:W3CDTF">2017-05-24T05:06:00Z</dcterms:modified>
</cp:coreProperties>
</file>