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25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3C9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3C92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3C92" w:rsidRPr="00803C92">
              <w:rPr>
                <w:szCs w:val="28"/>
              </w:rPr>
              <w:t>392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3C9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03C92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 xml:space="preserve">Законе Приморского края "О внесении изменений </w:t>
            </w:r>
            <w:r w:rsidRPr="001F7BC5">
              <w:t xml:space="preserve">в Закон Приморского края </w:t>
            </w:r>
            <w:r>
              <w:t>"</w:t>
            </w:r>
            <w:r w:rsidRPr="001F7BC5">
              <w:t xml:space="preserve">Об </w:t>
            </w:r>
            <w:proofErr w:type="spellStart"/>
            <w:proofErr w:type="gramStart"/>
            <w:r w:rsidRPr="001F7BC5">
              <w:t>админист</w:t>
            </w:r>
            <w:r>
              <w:t>-</w:t>
            </w:r>
            <w:r w:rsidRPr="001F7BC5">
              <w:t>ративных</w:t>
            </w:r>
            <w:proofErr w:type="spellEnd"/>
            <w:proofErr w:type="gramEnd"/>
            <w:r w:rsidRPr="001F7BC5">
              <w:t xml:space="preserve"> правонарушениях в Приморском крае</w:t>
            </w:r>
            <w:r>
              <w:t>"</w:t>
            </w:r>
          </w:p>
          <w:p w:rsidR="000B3FB2" w:rsidRPr="00803C92" w:rsidRDefault="000B3FB2" w:rsidP="0094344A">
            <w:pPr>
              <w:ind w:left="-108"/>
              <w:jc w:val="both"/>
            </w:pPr>
          </w:p>
        </w:tc>
      </w:tr>
    </w:tbl>
    <w:p w:rsidR="00803C92" w:rsidRDefault="00803C92" w:rsidP="00803C92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803C92" w:rsidRDefault="00803C92" w:rsidP="00803C92"/>
    <w:p w:rsidR="00803C92" w:rsidRDefault="00803C92" w:rsidP="00803C92">
      <w:r w:rsidRPr="00F2794F">
        <w:rPr>
          <w:szCs w:val="28"/>
        </w:rPr>
        <w:t>ПОСТАНОВЛЯЕТ:</w:t>
      </w:r>
    </w:p>
    <w:p w:rsidR="00803C92" w:rsidRPr="00F35214" w:rsidRDefault="00803C92" w:rsidP="00803C92">
      <w:pPr>
        <w:rPr>
          <w:szCs w:val="28"/>
        </w:rPr>
      </w:pPr>
    </w:p>
    <w:p w:rsidR="00803C92" w:rsidRPr="00F35214" w:rsidRDefault="00803C92" w:rsidP="00803C92">
      <w:pPr>
        <w:ind w:firstLine="709"/>
        <w:jc w:val="both"/>
        <w:rPr>
          <w:szCs w:val="28"/>
        </w:rPr>
      </w:pPr>
      <w:r w:rsidRPr="00F35214">
        <w:rPr>
          <w:szCs w:val="28"/>
        </w:rPr>
        <w:t xml:space="preserve">1.Принять Закон Приморского края </w:t>
      </w:r>
      <w:r>
        <w:t xml:space="preserve">"О внесении изменений </w:t>
      </w:r>
      <w:r w:rsidRPr="001F7BC5">
        <w:t xml:space="preserve">в Закон Приморского края </w:t>
      </w:r>
      <w:r>
        <w:t>"</w:t>
      </w:r>
      <w:r w:rsidRPr="001F7BC5">
        <w:t>Об административных правонарушениях в Приморском крае</w:t>
      </w:r>
      <w:r>
        <w:t>"</w:t>
      </w:r>
      <w:r w:rsidRPr="00F35214">
        <w:rPr>
          <w:szCs w:val="28"/>
        </w:rPr>
        <w:t>.</w:t>
      </w:r>
    </w:p>
    <w:p w:rsidR="00803C92" w:rsidRPr="00F35214" w:rsidRDefault="00803C92" w:rsidP="00803C92">
      <w:pPr>
        <w:rPr>
          <w:szCs w:val="28"/>
        </w:rPr>
      </w:pPr>
    </w:p>
    <w:p w:rsidR="00803C92" w:rsidRPr="00F35214" w:rsidRDefault="00803C92" w:rsidP="00803C92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803C92" w:rsidRPr="00F35214" w:rsidRDefault="00803C92" w:rsidP="00803C92">
      <w:pPr>
        <w:rPr>
          <w:szCs w:val="28"/>
        </w:rPr>
      </w:pPr>
    </w:p>
    <w:p w:rsidR="00803C92" w:rsidRPr="00F35214" w:rsidRDefault="00803C92" w:rsidP="00803C92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803C92" w:rsidRDefault="00803C92" w:rsidP="00803C92"/>
    <w:p w:rsidR="00803C92" w:rsidRDefault="00803C92" w:rsidP="00803C92"/>
    <w:p w:rsidR="00803C92" w:rsidRDefault="00803C92" w:rsidP="00803C92"/>
    <w:p w:rsidR="00803C92" w:rsidRDefault="00803C92" w:rsidP="00803C92">
      <w:r>
        <w:t>Председатель</w:t>
      </w:r>
    </w:p>
    <w:p w:rsidR="00803C92" w:rsidRDefault="00803C92" w:rsidP="00803C92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A09" w:rsidRDefault="00C74A09">
      <w:r>
        <w:separator/>
      </w:r>
    </w:p>
  </w:endnote>
  <w:endnote w:type="continuationSeparator" w:id="0">
    <w:p w:rsidR="00C74A09" w:rsidRDefault="00C74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A09" w:rsidRDefault="00C74A09">
      <w:r>
        <w:separator/>
      </w:r>
    </w:p>
  </w:footnote>
  <w:footnote w:type="continuationSeparator" w:id="0">
    <w:p w:rsidR="00C74A09" w:rsidRDefault="00C74A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3C9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3C92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4A0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2017-05-24T04:46:00Z</dcterms:created>
  <dcterms:modified xsi:type="dcterms:W3CDTF">2017-05-24T04:48:00Z</dcterms:modified>
</cp:coreProperties>
</file>