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26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75ED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75EDC" w:rsidRPr="00275EDC">
              <w:rPr>
                <w:szCs w:val="28"/>
              </w:rPr>
              <w:t>391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75ED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75EDC" w:rsidP="0094344A">
            <w:pPr>
              <w:ind w:left="-108"/>
              <w:jc w:val="both"/>
            </w:pPr>
            <w:r w:rsidRPr="002E0D6E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</w:t>
            </w:r>
            <w:r w:rsidRPr="002E0D6E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2E0D6E">
              <w:rPr>
                <w:szCs w:val="28"/>
              </w:rPr>
              <w:t xml:space="preserve"> Приморского края </w:t>
            </w:r>
            <w:r>
              <w:t>"О внесении изменения в статью 7.23 Закона Приморского края "Об административных правонарушениях в Приморском крае"</w:t>
            </w:r>
          </w:p>
          <w:p w:rsidR="000B3FB2" w:rsidRPr="00275EDC" w:rsidRDefault="000B3FB2" w:rsidP="0094344A">
            <w:pPr>
              <w:ind w:left="-108"/>
              <w:jc w:val="both"/>
            </w:pPr>
          </w:p>
        </w:tc>
      </w:tr>
    </w:tbl>
    <w:p w:rsidR="00275EDC" w:rsidRDefault="00275EDC" w:rsidP="00275ED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75EDC" w:rsidRDefault="00275EDC" w:rsidP="00275EDC">
      <w:pPr>
        <w:pStyle w:val="a3"/>
        <w:tabs>
          <w:tab w:val="clear" w:pos="4153"/>
          <w:tab w:val="clear" w:pos="8306"/>
        </w:tabs>
      </w:pPr>
    </w:p>
    <w:p w:rsidR="00275EDC" w:rsidRDefault="00275EDC" w:rsidP="00275ED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75EDC" w:rsidRDefault="00275EDC" w:rsidP="00275EDC"/>
    <w:p w:rsidR="00275EDC" w:rsidRPr="002E0D6E" w:rsidRDefault="00275EDC" w:rsidP="00275EDC">
      <w:pPr>
        <w:ind w:firstLine="720"/>
        <w:jc w:val="both"/>
        <w:rPr>
          <w:szCs w:val="28"/>
        </w:rPr>
      </w:pPr>
      <w:proofErr w:type="gramStart"/>
      <w:r w:rsidRPr="002E0D6E">
        <w:rPr>
          <w:szCs w:val="28"/>
        </w:rPr>
        <w:t xml:space="preserve">1.Принять </w:t>
      </w:r>
      <w:r>
        <w:rPr>
          <w:szCs w:val="28"/>
        </w:rPr>
        <w:t>проект закона</w:t>
      </w:r>
      <w:r w:rsidRPr="002E0D6E">
        <w:rPr>
          <w:szCs w:val="28"/>
        </w:rPr>
        <w:t xml:space="preserve"> Приморского края </w:t>
      </w:r>
      <w:r>
        <w:t>"О внесении изменения в статью 7.23 Закона Приморского края "Об административных правонарушениях в Приморском крае" с новым наименованием "О внесении изменений в Закон Приморского края "Об административных правонарушениях в Приморском крае" во втором чтении</w:t>
      </w:r>
      <w:r w:rsidRPr="002E0D6E">
        <w:rPr>
          <w:szCs w:val="28"/>
        </w:rPr>
        <w:t xml:space="preserve">. </w:t>
      </w:r>
      <w:proofErr w:type="gramEnd"/>
    </w:p>
    <w:p w:rsidR="00275EDC" w:rsidRDefault="00275EDC" w:rsidP="00275EDC">
      <w:pPr>
        <w:ind w:firstLine="720"/>
        <w:jc w:val="both"/>
      </w:pPr>
    </w:p>
    <w:p w:rsidR="00275EDC" w:rsidRDefault="00275EDC" w:rsidP="00275EDC">
      <w:pPr>
        <w:ind w:firstLine="720"/>
        <w:jc w:val="both"/>
      </w:pPr>
      <w:r>
        <w:t xml:space="preserve">2.Комитету Законодательного Собрания по региональной политике и законности </w:t>
      </w:r>
      <w:r w:rsidRPr="00B36F25">
        <w:t>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75EDC" w:rsidRDefault="00275EDC" w:rsidP="00275EDC">
      <w:pPr>
        <w:ind w:firstLine="709"/>
        <w:jc w:val="both"/>
      </w:pPr>
    </w:p>
    <w:p w:rsidR="00275EDC" w:rsidRDefault="00275EDC" w:rsidP="00275ED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75EDC" w:rsidRDefault="00275EDC" w:rsidP="00275ED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75EDC" w:rsidRDefault="00275EDC" w:rsidP="00275ED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75EDC" w:rsidRDefault="00275EDC" w:rsidP="00275ED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75EDC" w:rsidRDefault="00275EDC" w:rsidP="00275ED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75EDC" w:rsidRDefault="00275EDC" w:rsidP="00275ED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AAD" w:rsidRDefault="00E51AAD">
      <w:r>
        <w:separator/>
      </w:r>
    </w:p>
  </w:endnote>
  <w:endnote w:type="continuationSeparator" w:id="0">
    <w:p w:rsidR="00E51AAD" w:rsidRDefault="00E51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AAD" w:rsidRDefault="00E51AAD">
      <w:r>
        <w:separator/>
      </w:r>
    </w:p>
  </w:footnote>
  <w:footnote w:type="continuationSeparator" w:id="0">
    <w:p w:rsidR="00E51AAD" w:rsidRDefault="00E51A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5EDC"/>
    <w:rsid w:val="00057575"/>
    <w:rsid w:val="000B3FB2"/>
    <w:rsid w:val="000D628E"/>
    <w:rsid w:val="000E5228"/>
    <w:rsid w:val="00123119"/>
    <w:rsid w:val="00155F7F"/>
    <w:rsid w:val="00275ED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51AAD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75ED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2017-05-24T04:49:00Z</cp:lastPrinted>
  <dcterms:created xsi:type="dcterms:W3CDTF">2017-05-24T04:48:00Z</dcterms:created>
  <dcterms:modified xsi:type="dcterms:W3CDTF">2017-05-24T04:49:00Z</dcterms:modified>
</cp:coreProperties>
</file>