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5714033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B734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B734E">
              <w:rPr>
                <w:szCs w:val="28"/>
              </w:rPr>
              <w:t>24.05.2017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B734E" w:rsidRPr="00AB734E">
              <w:rPr>
                <w:szCs w:val="28"/>
              </w:rPr>
              <w:t>387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B734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AB734E" w:rsidP="0094344A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br/>
            </w:r>
            <w:r w:rsidRPr="002344D6">
              <w:rPr>
                <w:szCs w:val="28"/>
              </w:rPr>
              <w:t xml:space="preserve">"О бюджете территориального фонда обязательного </w:t>
            </w:r>
            <w:proofErr w:type="gramStart"/>
            <w:r w:rsidRPr="002344D6">
              <w:rPr>
                <w:szCs w:val="28"/>
              </w:rPr>
              <w:t>медицин</w:t>
            </w:r>
            <w:r>
              <w:rPr>
                <w:szCs w:val="28"/>
              </w:rPr>
              <w:t>-</w:t>
            </w:r>
            <w:proofErr w:type="spellStart"/>
            <w:r w:rsidRPr="002344D6">
              <w:rPr>
                <w:szCs w:val="28"/>
              </w:rPr>
              <w:t>ского</w:t>
            </w:r>
            <w:proofErr w:type="spellEnd"/>
            <w:proofErr w:type="gramEnd"/>
            <w:r w:rsidRPr="002344D6">
              <w:rPr>
                <w:szCs w:val="28"/>
              </w:rPr>
              <w:t xml:space="preserve"> страхования Приморского края </w:t>
            </w:r>
            <w:r>
              <w:t>на 2017 год и плановый период 2018 и 2019 годов"</w:t>
            </w:r>
          </w:p>
          <w:p w:rsidR="000B3FB2" w:rsidRPr="00AB734E" w:rsidRDefault="000B3FB2" w:rsidP="0094344A">
            <w:pPr>
              <w:ind w:left="-108"/>
              <w:jc w:val="both"/>
            </w:pPr>
          </w:p>
        </w:tc>
      </w:tr>
    </w:tbl>
    <w:p w:rsidR="00AB734E" w:rsidRDefault="00AB734E" w:rsidP="00AB734E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B734E" w:rsidRDefault="00AB734E" w:rsidP="00AB734E">
      <w:pPr>
        <w:pStyle w:val="a3"/>
        <w:tabs>
          <w:tab w:val="clear" w:pos="4153"/>
          <w:tab w:val="clear" w:pos="8306"/>
        </w:tabs>
      </w:pPr>
    </w:p>
    <w:p w:rsidR="00AB734E" w:rsidRDefault="00AB734E" w:rsidP="00AB734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B734E" w:rsidRDefault="00AB734E" w:rsidP="00AB734E">
      <w:pPr>
        <w:pStyle w:val="a3"/>
        <w:tabs>
          <w:tab w:val="clear" w:pos="4153"/>
          <w:tab w:val="clear" w:pos="8306"/>
        </w:tabs>
      </w:pPr>
    </w:p>
    <w:p w:rsidR="00AB734E" w:rsidRDefault="00AB734E" w:rsidP="00AB734E">
      <w:pPr>
        <w:pStyle w:val="a3"/>
        <w:tabs>
          <w:tab w:val="clear" w:pos="4153"/>
          <w:tab w:val="clear" w:pos="8306"/>
        </w:tabs>
        <w:ind w:firstLine="709"/>
        <w:jc w:val="both"/>
      </w:pPr>
      <w:r>
        <w:t xml:space="preserve">1.Принять проект закона Приморского края </w:t>
      </w:r>
      <w:r w:rsidRPr="00381D31">
        <w:t xml:space="preserve">"О внесении изменений в Закон Приморского края </w:t>
      </w:r>
      <w:r w:rsidRPr="002344D6">
        <w:rPr>
          <w:szCs w:val="28"/>
        </w:rPr>
        <w:t xml:space="preserve">"О бюджете территориального фонда обязательного медицинского страхования Приморского края </w:t>
      </w:r>
      <w:r>
        <w:t>на 2017 год и плановый период 2018 и 2019 годов" во втором чтении.</w:t>
      </w:r>
    </w:p>
    <w:p w:rsidR="00AB734E" w:rsidRDefault="00AB734E" w:rsidP="00AB734E">
      <w:pPr>
        <w:pStyle w:val="a3"/>
        <w:tabs>
          <w:tab w:val="clear" w:pos="4153"/>
          <w:tab w:val="clear" w:pos="8306"/>
        </w:tabs>
        <w:jc w:val="both"/>
      </w:pPr>
    </w:p>
    <w:p w:rsidR="00AB734E" w:rsidRDefault="00AB734E" w:rsidP="00AB734E">
      <w:pPr>
        <w:pStyle w:val="a6"/>
        <w:spacing w:before="0" w:line="240" w:lineRule="auto"/>
        <w:ind w:firstLine="709"/>
      </w:pPr>
      <w:r w:rsidRPr="00A73671">
        <w:t>2.</w:t>
      </w:r>
      <w:r>
        <w:t>Комитету Законодательного Собрания по бюджетно-налоговой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AB734E" w:rsidRPr="00A73671" w:rsidRDefault="00AB734E" w:rsidP="00AB734E">
      <w:pPr>
        <w:pStyle w:val="a6"/>
        <w:spacing w:before="0" w:line="240" w:lineRule="auto"/>
        <w:ind w:firstLine="709"/>
        <w:rPr>
          <w:szCs w:val="28"/>
        </w:rPr>
      </w:pPr>
    </w:p>
    <w:p w:rsidR="00AB734E" w:rsidRPr="0007116A" w:rsidRDefault="00AB734E" w:rsidP="00AB734E">
      <w:pPr>
        <w:ind w:firstLine="708"/>
        <w:jc w:val="both"/>
      </w:pPr>
      <w:r>
        <w:t>3</w:t>
      </w:r>
      <w:r w:rsidRPr="0007116A">
        <w:t>.Настоящее постановление вступает в силу со дня его принятия.</w:t>
      </w:r>
    </w:p>
    <w:p w:rsidR="00AB734E" w:rsidRDefault="00AB734E" w:rsidP="00AB734E">
      <w:bookmarkStart w:id="0" w:name="_GoBack"/>
      <w:bookmarkEnd w:id="0"/>
    </w:p>
    <w:p w:rsidR="00AB734E" w:rsidRDefault="00AB734E" w:rsidP="00AB734E"/>
    <w:p w:rsidR="00AB734E" w:rsidRDefault="00AB734E" w:rsidP="00AB734E"/>
    <w:p w:rsidR="00AB734E" w:rsidRDefault="00AB734E" w:rsidP="00AB734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B734E" w:rsidRDefault="00AB734E" w:rsidP="00AB734E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      А.И. Ролик</w:t>
      </w:r>
    </w:p>
    <w:p w:rsidR="00AB734E" w:rsidRDefault="00AB734E" w:rsidP="00AB734E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CFA" w:rsidRDefault="000A0CFA">
      <w:r>
        <w:separator/>
      </w:r>
    </w:p>
  </w:endnote>
  <w:endnote w:type="continuationSeparator" w:id="0">
    <w:p w:rsidR="000A0CFA" w:rsidRDefault="000A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CFA" w:rsidRDefault="000A0CFA">
      <w:r>
        <w:separator/>
      </w:r>
    </w:p>
  </w:footnote>
  <w:footnote w:type="continuationSeparator" w:id="0">
    <w:p w:rsidR="000A0CFA" w:rsidRDefault="000A0C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B734E"/>
    <w:rsid w:val="00057575"/>
    <w:rsid w:val="000A0CFA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B734E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a6">
    <w:name w:val="Стиль в законе"/>
    <w:basedOn w:val="a"/>
    <w:uiPriority w:val="99"/>
    <w:rsid w:val="00AB734E"/>
    <w:pPr>
      <w:spacing w:before="120" w:line="360" w:lineRule="auto"/>
      <w:ind w:firstLine="851"/>
      <w:jc w:val="both"/>
    </w:pPr>
    <w:rPr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2017-05-24T04:11:00Z</cp:lastPrinted>
  <dcterms:created xsi:type="dcterms:W3CDTF">2017-05-24T04:10:00Z</dcterms:created>
  <dcterms:modified xsi:type="dcterms:W3CDTF">2017-05-24T04:11:00Z</dcterms:modified>
</cp:coreProperties>
</file>