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15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0C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C0C8A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0C8A" w:rsidRPr="005C0C8A">
              <w:rPr>
                <w:szCs w:val="28"/>
              </w:rPr>
              <w:t>374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0C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0C8A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>
              <w:t>градо</w:t>
            </w:r>
            <w:proofErr w:type="spellEnd"/>
            <w:r>
              <w:t>-строительной</w:t>
            </w:r>
            <w:proofErr w:type="gramEnd"/>
            <w:r>
              <w:t xml:space="preserve"> деятельности на территории Приморского края"</w:t>
            </w:r>
          </w:p>
          <w:p w:rsidR="000B3FB2" w:rsidRPr="005C0C8A" w:rsidRDefault="000B3FB2" w:rsidP="0094344A">
            <w:pPr>
              <w:ind w:left="-108"/>
              <w:jc w:val="both"/>
            </w:pPr>
          </w:p>
        </w:tc>
      </w:tr>
    </w:tbl>
    <w:p w:rsidR="005C0C8A" w:rsidRDefault="005C0C8A" w:rsidP="005C0C8A">
      <w:pPr>
        <w:ind w:firstLine="720"/>
      </w:pPr>
      <w:r>
        <w:t xml:space="preserve">Законодательное Собрание Приморского края </w:t>
      </w:r>
    </w:p>
    <w:p w:rsidR="005C0C8A" w:rsidRDefault="005C0C8A" w:rsidP="005C0C8A"/>
    <w:p w:rsidR="005C0C8A" w:rsidRDefault="005C0C8A" w:rsidP="005C0C8A">
      <w:r>
        <w:t>ПОСТАНОВЛЯЕТ:</w:t>
      </w:r>
    </w:p>
    <w:p w:rsidR="005C0C8A" w:rsidRDefault="005C0C8A" w:rsidP="005C0C8A"/>
    <w:p w:rsidR="005C0C8A" w:rsidRDefault="005C0C8A" w:rsidP="005C0C8A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5C0C8A" w:rsidRDefault="005C0C8A" w:rsidP="005C0C8A">
      <w:pPr>
        <w:jc w:val="both"/>
      </w:pPr>
    </w:p>
    <w:p w:rsidR="005C0C8A" w:rsidRDefault="005C0C8A" w:rsidP="005C0C8A">
      <w:pPr>
        <w:jc w:val="both"/>
      </w:pPr>
      <w:r>
        <w:tab/>
      </w:r>
      <w:r w:rsidRPr="001E14CF">
        <w:t>2.</w:t>
      </w:r>
      <w:r>
        <w:t xml:space="preserve">Направить указанный Закон Губернатору Приморского края для обнародования. </w:t>
      </w:r>
    </w:p>
    <w:p w:rsidR="005C0C8A" w:rsidRDefault="005C0C8A" w:rsidP="005C0C8A">
      <w:pPr>
        <w:jc w:val="both"/>
      </w:pPr>
    </w:p>
    <w:p w:rsidR="005C0C8A" w:rsidRDefault="005C0C8A" w:rsidP="005C0C8A">
      <w:pPr>
        <w:jc w:val="both"/>
      </w:pPr>
      <w:r>
        <w:tab/>
        <w:t>3.Настоящее постановление вступает в силу со дня его принятия.</w:t>
      </w:r>
    </w:p>
    <w:p w:rsidR="005C0C8A" w:rsidRDefault="005C0C8A" w:rsidP="005C0C8A">
      <w:pPr>
        <w:jc w:val="both"/>
      </w:pPr>
    </w:p>
    <w:p w:rsidR="005C0C8A" w:rsidRDefault="005C0C8A" w:rsidP="005C0C8A">
      <w:pPr>
        <w:jc w:val="both"/>
      </w:pPr>
    </w:p>
    <w:p w:rsidR="005C0C8A" w:rsidRDefault="005C0C8A" w:rsidP="005C0C8A">
      <w:pPr>
        <w:jc w:val="both"/>
      </w:pPr>
    </w:p>
    <w:p w:rsidR="005C0C8A" w:rsidRDefault="005C0C8A" w:rsidP="005C0C8A">
      <w:pPr>
        <w:jc w:val="both"/>
      </w:pPr>
      <w:r>
        <w:t>Председатель</w:t>
      </w:r>
    </w:p>
    <w:p w:rsidR="005C0C8A" w:rsidRDefault="005C0C8A" w:rsidP="005C0C8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5C0C8A" w:rsidRDefault="005C0C8A" w:rsidP="005C0C8A"/>
    <w:p w:rsidR="005C0C8A" w:rsidRDefault="005C0C8A" w:rsidP="005C0C8A"/>
    <w:p w:rsidR="005C0C8A" w:rsidRDefault="005C0C8A" w:rsidP="005C0C8A"/>
    <w:p w:rsidR="005C0C8A" w:rsidRDefault="005C0C8A" w:rsidP="005C0C8A"/>
    <w:p w:rsidR="005C0C8A" w:rsidRDefault="005C0C8A" w:rsidP="005C0C8A"/>
    <w:p w:rsidR="005C0C8A" w:rsidRDefault="005C0C8A" w:rsidP="005C0C8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BD1" w:rsidRDefault="00A83BD1">
      <w:r>
        <w:separator/>
      </w:r>
    </w:p>
  </w:endnote>
  <w:endnote w:type="continuationSeparator" w:id="0">
    <w:p w:rsidR="00A83BD1" w:rsidRDefault="00A8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BD1" w:rsidRDefault="00A83BD1">
      <w:r>
        <w:separator/>
      </w:r>
    </w:p>
  </w:footnote>
  <w:footnote w:type="continuationSeparator" w:id="0">
    <w:p w:rsidR="00A83BD1" w:rsidRDefault="00A83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0C8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0C8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3BD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2017-05-24T04:31:00Z</cp:lastPrinted>
  <dcterms:created xsi:type="dcterms:W3CDTF">2017-05-24T04:30:00Z</dcterms:created>
  <dcterms:modified xsi:type="dcterms:W3CDTF">2017-05-24T04:31:00Z</dcterms:modified>
</cp:coreProperties>
</file>