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369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A7B0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A7B01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7B01" w:rsidRPr="000A7B01">
              <w:rPr>
                <w:szCs w:val="28"/>
              </w:rPr>
              <w:t>405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A7B0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7B01" w:rsidP="0094344A">
            <w:pPr>
              <w:ind w:left="-108"/>
              <w:jc w:val="both"/>
            </w:pPr>
            <w:r w:rsidRPr="000A7B01">
              <w:t xml:space="preserve">О досрочном прекращении </w:t>
            </w:r>
            <w:proofErr w:type="gramStart"/>
            <w:r w:rsidRPr="000A7B01">
              <w:t>полно-</w:t>
            </w:r>
            <w:proofErr w:type="spellStart"/>
            <w:r w:rsidRPr="000A7B01">
              <w:t>мочий</w:t>
            </w:r>
            <w:proofErr w:type="spellEnd"/>
            <w:proofErr w:type="gramEnd"/>
            <w:r w:rsidRPr="000A7B01">
              <w:t xml:space="preserve"> депутата Законодательного Собрания Приморского края                   Андрейченко А.В.</w:t>
            </w:r>
          </w:p>
          <w:p w:rsidR="000B3FB2" w:rsidRPr="000A7B01" w:rsidRDefault="000B3FB2" w:rsidP="0094344A">
            <w:pPr>
              <w:ind w:left="-108"/>
              <w:jc w:val="both"/>
            </w:pPr>
          </w:p>
        </w:tc>
      </w:tr>
    </w:tbl>
    <w:p w:rsidR="000A7B01" w:rsidRPr="000A7B01" w:rsidRDefault="000A7B01" w:rsidP="000A7B01">
      <w:pPr>
        <w:ind w:firstLine="709"/>
        <w:jc w:val="both"/>
      </w:pPr>
      <w:bookmarkStart w:id="0" w:name="_GoBack"/>
      <w:bookmarkEnd w:id="0"/>
      <w:r w:rsidRPr="000A7B01">
        <w:t xml:space="preserve">В </w:t>
      </w:r>
      <w:proofErr w:type="gramStart"/>
      <w:r w:rsidRPr="000A7B01">
        <w:t>соответствии</w:t>
      </w:r>
      <w:proofErr w:type="gramEnd"/>
      <w:r w:rsidRPr="000A7B01">
        <w:t xml:space="preserve"> с пунктом 1 части 1 статьи 4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0A7B01" w:rsidRPr="000A7B01" w:rsidRDefault="000A7B01" w:rsidP="000A7B01"/>
    <w:p w:rsidR="000A7B01" w:rsidRPr="000A7B01" w:rsidRDefault="000A7B01" w:rsidP="000A7B01">
      <w:r w:rsidRPr="000A7B01">
        <w:t>ПОСТАНОВЛЯЕТ:</w:t>
      </w:r>
    </w:p>
    <w:p w:rsidR="000A7B01" w:rsidRPr="000A7B01" w:rsidRDefault="000A7B01" w:rsidP="000A7B01"/>
    <w:p w:rsidR="000A7B01" w:rsidRPr="000A7B01" w:rsidRDefault="000A7B01" w:rsidP="000A7B01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0A7B01">
        <w:tab/>
        <w:t xml:space="preserve">1.Прекратить досрочно полномочия депутата Законодательного Собрания Приморского края Андрейченко Андрея Валерьевича, избранного по </w:t>
      </w:r>
      <w:proofErr w:type="gramStart"/>
      <w:r w:rsidRPr="000A7B01">
        <w:t>единому избирательному</w:t>
      </w:r>
      <w:proofErr w:type="gramEnd"/>
      <w:r w:rsidRPr="000A7B01">
        <w:t xml:space="preserve"> округу в составе списка кандидатов в депутаты Законодательного Собрания Приморского края, выдвинутого Приморским региональным отделением Политической партии ЛДПР – Либерально-демократической партии России, на основании его письменного заявления о сложении депутатских полномочий</w:t>
      </w:r>
      <w:r w:rsidRPr="000A7B01">
        <w:rPr>
          <w:szCs w:val="28"/>
        </w:rPr>
        <w:t>.</w:t>
      </w:r>
    </w:p>
    <w:p w:rsidR="000A7B01" w:rsidRPr="000A7B01" w:rsidRDefault="000A7B01" w:rsidP="000A7B01">
      <w:pPr>
        <w:jc w:val="both"/>
      </w:pPr>
    </w:p>
    <w:p w:rsidR="000A7B01" w:rsidRPr="000A7B01" w:rsidRDefault="000A7B01" w:rsidP="000A7B01">
      <w:pPr>
        <w:jc w:val="both"/>
      </w:pPr>
      <w:r w:rsidRPr="000A7B01">
        <w:tab/>
        <w:t>2.Настоящее постановление вступает в силу со дня его принятия.</w:t>
      </w:r>
    </w:p>
    <w:p w:rsidR="000A7B01" w:rsidRPr="000A7B01" w:rsidRDefault="000A7B01" w:rsidP="000A7B01">
      <w:pPr>
        <w:jc w:val="both"/>
      </w:pPr>
    </w:p>
    <w:p w:rsidR="000A7B01" w:rsidRPr="000A7B01" w:rsidRDefault="000A7B01" w:rsidP="000A7B01">
      <w:pPr>
        <w:jc w:val="both"/>
      </w:pPr>
    </w:p>
    <w:p w:rsidR="000A7B01" w:rsidRPr="000A7B01" w:rsidRDefault="000A7B01" w:rsidP="000A7B01">
      <w:pPr>
        <w:jc w:val="both"/>
      </w:pPr>
    </w:p>
    <w:p w:rsidR="000A7B01" w:rsidRPr="000A7B01" w:rsidRDefault="000A7B01" w:rsidP="000A7B01">
      <w:pPr>
        <w:jc w:val="both"/>
      </w:pPr>
      <w:r w:rsidRPr="000A7B01">
        <w:t>Председатель</w:t>
      </w:r>
    </w:p>
    <w:p w:rsidR="000A7B01" w:rsidRPr="000A7B01" w:rsidRDefault="000A7B01" w:rsidP="000A7B01">
      <w:pPr>
        <w:jc w:val="both"/>
      </w:pPr>
      <w:r w:rsidRPr="000A7B01">
        <w:t xml:space="preserve">Законодательного Собрания </w:t>
      </w:r>
      <w:r w:rsidRPr="000A7B01">
        <w:tab/>
      </w:r>
      <w:r w:rsidRPr="000A7B01">
        <w:tab/>
      </w:r>
      <w:r w:rsidRPr="000A7B01">
        <w:tab/>
      </w:r>
      <w:r w:rsidRPr="000A7B01">
        <w:tab/>
      </w:r>
      <w:r w:rsidRPr="000A7B01">
        <w:tab/>
      </w:r>
      <w:r w:rsidRPr="000A7B01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AE5" w:rsidRDefault="00334AE5">
      <w:r>
        <w:separator/>
      </w:r>
    </w:p>
  </w:endnote>
  <w:endnote w:type="continuationSeparator" w:id="0">
    <w:p w:rsidR="00334AE5" w:rsidRDefault="00334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AE5" w:rsidRDefault="00334AE5">
      <w:r>
        <w:separator/>
      </w:r>
    </w:p>
  </w:footnote>
  <w:footnote w:type="continuationSeparator" w:id="0">
    <w:p w:rsidR="00334AE5" w:rsidRDefault="00334A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7B01"/>
    <w:rsid w:val="00057575"/>
    <w:rsid w:val="000A7B01"/>
    <w:rsid w:val="000B3FB2"/>
    <w:rsid w:val="000D628E"/>
    <w:rsid w:val="000E5228"/>
    <w:rsid w:val="00123119"/>
    <w:rsid w:val="00155F7F"/>
    <w:rsid w:val="003325F4"/>
    <w:rsid w:val="00334AE5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2017-05-24T03:14:00Z</cp:lastPrinted>
  <dcterms:created xsi:type="dcterms:W3CDTF">2017-05-24T03:13:00Z</dcterms:created>
  <dcterms:modified xsi:type="dcterms:W3CDTF">2017-05-24T03:15:00Z</dcterms:modified>
</cp:coreProperties>
</file>