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96074A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D44B52" w:rsidRPr="00D44B52" w:rsidRDefault="00D44B52" w:rsidP="00D44B52">
                        <w:pPr>
                          <w:rPr>
                            <w:sz w:val="20"/>
                          </w:rPr>
                        </w:pPr>
                        <w:r w:rsidRPr="00D44B52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D44B52" w:rsidRPr="00D44B52" w:rsidRDefault="00D44B52" w:rsidP="00D44B52">
                        <w:pPr>
                          <w:rPr>
                            <w:sz w:val="20"/>
                          </w:rPr>
                        </w:pPr>
                        <w:r w:rsidRPr="00D44B52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1548B" w:rsidRDefault="00D44B52" w:rsidP="00D44B52">
                        <w:pPr>
                          <w:rPr>
                            <w:sz w:val="20"/>
                          </w:rPr>
                        </w:pPr>
                        <w:r w:rsidRPr="00D44B52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D44B5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96074A">
            <w:pPr>
              <w:ind w:left="-108"/>
              <w:jc w:val="both"/>
            </w:pPr>
            <w:r>
              <w:t>О</w:t>
            </w:r>
            <w:r w:rsidR="003702E6">
              <w:t xml:space="preserve"> </w:t>
            </w:r>
            <w:r w:rsidR="0096074A">
              <w:t>Законе</w:t>
            </w:r>
            <w:bookmarkStart w:id="0" w:name="_GoBack"/>
            <w:bookmarkEnd w:id="0"/>
            <w:r>
              <w:t xml:space="preserve"> Приморского края "</w:t>
            </w:r>
            <w:r w:rsidR="009C07C0" w:rsidRPr="00222389">
              <w:rPr>
                <w:szCs w:val="28"/>
              </w:rPr>
              <w:t>О внесении изменени</w:t>
            </w:r>
            <w:r w:rsidR="009E3007">
              <w:rPr>
                <w:szCs w:val="28"/>
              </w:rPr>
              <w:t>й</w:t>
            </w:r>
            <w:r w:rsidR="009C07C0" w:rsidRPr="00222389">
              <w:rPr>
                <w:szCs w:val="28"/>
              </w:rPr>
              <w:t xml:space="preserve"> в </w:t>
            </w:r>
            <w:r w:rsidR="006A508A">
              <w:rPr>
                <w:szCs w:val="28"/>
              </w:rPr>
              <w:t xml:space="preserve">статью 5 </w:t>
            </w:r>
            <w:r w:rsidR="009C07C0" w:rsidRPr="00222389">
              <w:rPr>
                <w:szCs w:val="28"/>
              </w:rPr>
              <w:t>Закон</w:t>
            </w:r>
            <w:r w:rsidR="006A508A">
              <w:rPr>
                <w:szCs w:val="28"/>
              </w:rPr>
              <w:t>а</w:t>
            </w:r>
            <w:r w:rsidR="009C07C0" w:rsidRPr="00222389">
              <w:rPr>
                <w:szCs w:val="28"/>
              </w:rPr>
              <w:t xml:space="preserve"> Приморского края "О законодательной деятельности в Приморском крае</w:t>
            </w:r>
            <w: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</w:t>
      </w:r>
      <w:r w:rsidR="00D44B52" w:rsidRPr="00D44B52">
        <w:t xml:space="preserve">Принять Закон Приморского края </w:t>
      </w:r>
      <w:r>
        <w:t>"</w:t>
      </w:r>
      <w:r w:rsidR="009C07C0" w:rsidRPr="009C07C0">
        <w:t>О внесении изменени</w:t>
      </w:r>
      <w:r w:rsidR="009E3007">
        <w:t>й</w:t>
      </w:r>
      <w:r w:rsidR="009C07C0" w:rsidRPr="009C07C0">
        <w:t xml:space="preserve"> </w:t>
      </w:r>
      <w:r w:rsidR="00462F7C">
        <w:br/>
      </w:r>
      <w:r w:rsidR="009C07C0" w:rsidRPr="009C07C0">
        <w:t xml:space="preserve">в </w:t>
      </w:r>
      <w:r w:rsidR="006A508A">
        <w:t xml:space="preserve">статью 5 </w:t>
      </w:r>
      <w:r w:rsidR="009C07C0" w:rsidRPr="009C07C0">
        <w:t>Закон</w:t>
      </w:r>
      <w:r w:rsidR="006A508A">
        <w:t>а</w:t>
      </w:r>
      <w:r w:rsidR="009C07C0" w:rsidRPr="009C07C0">
        <w:t xml:space="preserve"> Приморского края "О законодательной деятельности </w:t>
      </w:r>
      <w:r w:rsidR="00462F7C">
        <w:br/>
      </w:r>
      <w:r w:rsidR="009C07C0" w:rsidRPr="009C07C0">
        <w:t>в Приморском крае</w:t>
      </w:r>
      <w:r w:rsidR="000457F7">
        <w:t>".</w:t>
      </w:r>
    </w:p>
    <w:p w:rsidR="00CC1C98" w:rsidRDefault="00CC1C98" w:rsidP="000457F7">
      <w:pPr>
        <w:ind w:firstLine="709"/>
        <w:jc w:val="both"/>
      </w:pPr>
    </w:p>
    <w:p w:rsidR="00D44B52" w:rsidRDefault="00D44B52" w:rsidP="00D44B52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D44B52" w:rsidRDefault="00D44B52" w:rsidP="00D44B52">
      <w:pPr>
        <w:jc w:val="both"/>
      </w:pPr>
    </w:p>
    <w:p w:rsidR="004B5EB2" w:rsidRDefault="00D44B52" w:rsidP="00D44B52">
      <w:pPr>
        <w:jc w:val="both"/>
      </w:pPr>
      <w:r>
        <w:tab/>
        <w:t>3.Настоящее постановление вступает в силу со дня его принятия.</w:t>
      </w:r>
    </w:p>
    <w:p w:rsidR="00D44B52" w:rsidRDefault="00D44B52" w:rsidP="00D44B52">
      <w:pPr>
        <w:jc w:val="both"/>
      </w:pPr>
    </w:p>
    <w:p w:rsidR="00D44B52" w:rsidRDefault="00D44B52" w:rsidP="00D44B52">
      <w:pPr>
        <w:jc w:val="both"/>
      </w:pPr>
    </w:p>
    <w:p w:rsidR="00D44B52" w:rsidRDefault="00D44B52" w:rsidP="00D44B5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7A6073">
        <w:t xml:space="preserve">      </w:t>
      </w:r>
      <w:r>
        <w:t xml:space="preserve">    </w:t>
      </w:r>
      <w:r w:rsidR="007A6073">
        <w:t>А</w:t>
      </w:r>
      <w:r>
        <w:t>.</w:t>
      </w:r>
      <w:r w:rsidR="007A6073">
        <w:t>И</w:t>
      </w:r>
      <w:r>
        <w:t xml:space="preserve">. </w:t>
      </w:r>
      <w:r w:rsidR="007A6073">
        <w:t>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5BA" w:rsidRDefault="004125BA">
      <w:r>
        <w:separator/>
      </w:r>
    </w:p>
  </w:endnote>
  <w:endnote w:type="continuationSeparator" w:id="0">
    <w:p w:rsidR="004125BA" w:rsidRDefault="00412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5BA" w:rsidRDefault="004125BA">
      <w:r>
        <w:separator/>
      </w:r>
    </w:p>
  </w:footnote>
  <w:footnote w:type="continuationSeparator" w:id="0">
    <w:p w:rsidR="004125BA" w:rsidRDefault="00412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65716"/>
    <w:rsid w:val="0006755E"/>
    <w:rsid w:val="00081911"/>
    <w:rsid w:val="000917C8"/>
    <w:rsid w:val="000923C6"/>
    <w:rsid w:val="000B3FB2"/>
    <w:rsid w:val="000D628E"/>
    <w:rsid w:val="000E5228"/>
    <w:rsid w:val="000F630D"/>
    <w:rsid w:val="00123119"/>
    <w:rsid w:val="0012745B"/>
    <w:rsid w:val="00155F7F"/>
    <w:rsid w:val="00162F91"/>
    <w:rsid w:val="00203DD3"/>
    <w:rsid w:val="0022479E"/>
    <w:rsid w:val="00294280"/>
    <w:rsid w:val="002B6843"/>
    <w:rsid w:val="003325F4"/>
    <w:rsid w:val="003702E6"/>
    <w:rsid w:val="00392E21"/>
    <w:rsid w:val="00393523"/>
    <w:rsid w:val="003942D8"/>
    <w:rsid w:val="004125BA"/>
    <w:rsid w:val="00436878"/>
    <w:rsid w:val="0045483D"/>
    <w:rsid w:val="00462F7C"/>
    <w:rsid w:val="004B5EB2"/>
    <w:rsid w:val="004B69FA"/>
    <w:rsid w:val="004D1A01"/>
    <w:rsid w:val="005A5B1B"/>
    <w:rsid w:val="005A6019"/>
    <w:rsid w:val="005D6B6B"/>
    <w:rsid w:val="005E6130"/>
    <w:rsid w:val="006375CD"/>
    <w:rsid w:val="0064712A"/>
    <w:rsid w:val="0065070E"/>
    <w:rsid w:val="00667D86"/>
    <w:rsid w:val="006725BC"/>
    <w:rsid w:val="006774A4"/>
    <w:rsid w:val="00695A4A"/>
    <w:rsid w:val="006A508A"/>
    <w:rsid w:val="006D45ED"/>
    <w:rsid w:val="006E650F"/>
    <w:rsid w:val="006F4497"/>
    <w:rsid w:val="00726997"/>
    <w:rsid w:val="007731E8"/>
    <w:rsid w:val="007A6073"/>
    <w:rsid w:val="007B48E7"/>
    <w:rsid w:val="007B5289"/>
    <w:rsid w:val="00807347"/>
    <w:rsid w:val="00835A0E"/>
    <w:rsid w:val="00857040"/>
    <w:rsid w:val="00880587"/>
    <w:rsid w:val="008818A7"/>
    <w:rsid w:val="0089745A"/>
    <w:rsid w:val="00922AED"/>
    <w:rsid w:val="00924B45"/>
    <w:rsid w:val="00931FD6"/>
    <w:rsid w:val="00933CD0"/>
    <w:rsid w:val="009372FF"/>
    <w:rsid w:val="0094344A"/>
    <w:rsid w:val="00944ABF"/>
    <w:rsid w:val="00956E47"/>
    <w:rsid w:val="0096074A"/>
    <w:rsid w:val="00971180"/>
    <w:rsid w:val="009959AC"/>
    <w:rsid w:val="009C06BA"/>
    <w:rsid w:val="009C07C0"/>
    <w:rsid w:val="009E3007"/>
    <w:rsid w:val="00A13794"/>
    <w:rsid w:val="00A26C60"/>
    <w:rsid w:val="00A702F6"/>
    <w:rsid w:val="00A93332"/>
    <w:rsid w:val="00AD57B1"/>
    <w:rsid w:val="00AE5EE6"/>
    <w:rsid w:val="00B438D2"/>
    <w:rsid w:val="00BA58C7"/>
    <w:rsid w:val="00BA7F62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44B52"/>
    <w:rsid w:val="00DF01B2"/>
    <w:rsid w:val="00E93A7F"/>
    <w:rsid w:val="00EE0ED4"/>
    <w:rsid w:val="00EF502B"/>
    <w:rsid w:val="00F257BB"/>
    <w:rsid w:val="00F75CDD"/>
    <w:rsid w:val="00FF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6B6B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46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41</cp:revision>
  <cp:lastPrinted>2014-06-11T03:07:00Z</cp:lastPrinted>
  <dcterms:created xsi:type="dcterms:W3CDTF">2014-10-13T22:19:00Z</dcterms:created>
  <dcterms:modified xsi:type="dcterms:W3CDTF">2017-05-22T03:36:00Z</dcterms:modified>
</cp:coreProperties>
</file>