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F441E2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9A569C" w:rsidRPr="009A569C" w:rsidRDefault="009A569C" w:rsidP="009A569C">
                        <w:pPr>
                          <w:rPr>
                            <w:sz w:val="20"/>
                          </w:rPr>
                        </w:pPr>
                        <w:r w:rsidRPr="009A569C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9A569C" w:rsidRPr="009A569C" w:rsidRDefault="009A569C" w:rsidP="009A569C">
                        <w:pPr>
                          <w:rPr>
                            <w:sz w:val="20"/>
                          </w:rPr>
                        </w:pPr>
                        <w:r w:rsidRPr="009A569C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BC13CB" w:rsidRDefault="009A569C" w:rsidP="009A569C">
                        <w:pPr>
                          <w:rPr>
                            <w:sz w:val="20"/>
                          </w:rPr>
                        </w:pPr>
                        <w:r w:rsidRPr="009A569C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F41A8E">
      <w:pPr>
        <w:jc w:val="center"/>
        <w:rPr>
          <w:b/>
        </w:rPr>
      </w:pPr>
      <w:r w:rsidRPr="00F263FE">
        <w:rPr>
          <w:b/>
        </w:rPr>
        <w:t>О ВНЕСЕНИИ ИЗМЕНЕНИ</w:t>
      </w:r>
      <w:r w:rsidR="005F53B0">
        <w:rPr>
          <w:b/>
        </w:rPr>
        <w:t xml:space="preserve">Й </w:t>
      </w:r>
      <w:r w:rsidRPr="00F263FE">
        <w:rPr>
          <w:b/>
        </w:rPr>
        <w:t>В</w:t>
      </w:r>
      <w:r w:rsidR="00F90656">
        <w:rPr>
          <w:b/>
        </w:rPr>
        <w:t xml:space="preserve"> </w:t>
      </w:r>
      <w:r w:rsidR="001B0F9A">
        <w:rPr>
          <w:b/>
        </w:rPr>
        <w:t xml:space="preserve">СТАТЬЮ 5 </w:t>
      </w:r>
      <w:r w:rsidRPr="00F263FE">
        <w:rPr>
          <w:b/>
        </w:rPr>
        <w:t>ЗАКОН</w:t>
      </w:r>
      <w:r w:rsidR="001B0F9A">
        <w:rPr>
          <w:b/>
        </w:rPr>
        <w:t>А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>ЗАКОНОДАТЕЛЬНОЙ ДЕЯТЕЛЬНОСТИ</w:t>
      </w:r>
      <w:r w:rsidR="00676378">
        <w:rPr>
          <w:b/>
        </w:rPr>
        <w:t xml:space="preserve"> </w:t>
      </w:r>
      <w:r w:rsidR="001B0F9A">
        <w:rPr>
          <w:b/>
        </w:rPr>
        <w:br/>
      </w: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441D0B" w:rsidRDefault="00763EE5" w:rsidP="006F0E3D">
      <w:pPr>
        <w:ind w:firstLine="708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  <w:r w:rsidR="007B19FA">
        <w:rPr>
          <w:szCs w:val="28"/>
        </w:rPr>
        <w:t xml:space="preserve">28 апреля  </w:t>
      </w:r>
      <w:bookmarkStart w:id="0" w:name="_GoBack"/>
      <w:bookmarkEnd w:id="0"/>
      <w:r w:rsidR="007B19FA">
        <w:rPr>
          <w:szCs w:val="28"/>
        </w:rPr>
        <w:t>2017 года в первом чтении</w:t>
      </w:r>
    </w:p>
    <w:p w:rsidR="009A569C" w:rsidRPr="00F263FE" w:rsidRDefault="009A569C" w:rsidP="002D2C52">
      <w:pPr>
        <w:ind w:left="142" w:firstLine="566"/>
        <w:jc w:val="both"/>
        <w:rPr>
          <w:szCs w:val="28"/>
        </w:rPr>
      </w:pPr>
      <w:r w:rsidRPr="009A569C">
        <w:rPr>
          <w:szCs w:val="28"/>
        </w:rPr>
        <w:t>Принят Законодательным Собранием Приморского края</w:t>
      </w:r>
    </w:p>
    <w:p w:rsidR="000B1B9D" w:rsidRDefault="000B1B9D" w:rsidP="00763EE5">
      <w:pPr>
        <w:ind w:firstLine="720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="00DE04C5">
        <w:rPr>
          <w:szCs w:val="28"/>
        </w:rPr>
        <w:t xml:space="preserve">статью 5 </w:t>
      </w:r>
      <w:r w:rsidRPr="00651EAC">
        <w:rPr>
          <w:szCs w:val="28"/>
        </w:rPr>
        <w:t>Закон</w:t>
      </w:r>
      <w:r w:rsidR="00DE04C5">
        <w:rPr>
          <w:szCs w:val="28"/>
        </w:rPr>
        <w:t>а</w:t>
      </w:r>
      <w:r w:rsidRPr="00651EAC">
        <w:rPr>
          <w:szCs w:val="28"/>
        </w:rPr>
        <w:t xml:space="preserve">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 w:rsidR="00DE04C5">
        <w:rPr>
          <w:szCs w:val="28"/>
        </w:rPr>
        <w:br/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 xml:space="preserve">, № 35, стр. 235; </w:t>
      </w:r>
      <w:proofErr w:type="gramStart"/>
      <w:r>
        <w:rPr>
          <w:szCs w:val="28"/>
        </w:rPr>
        <w:t>2013, № 52, стр. 16; 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</w:t>
      </w:r>
      <w:r w:rsidR="00540565">
        <w:rPr>
          <w:szCs w:val="28"/>
        </w:rPr>
        <w:t xml:space="preserve"> </w:t>
      </w:r>
      <w:r w:rsidR="002236BC">
        <w:rPr>
          <w:szCs w:val="28"/>
        </w:rPr>
        <w:t>55</w:t>
      </w:r>
      <w:r w:rsidR="00F90656">
        <w:rPr>
          <w:szCs w:val="28"/>
        </w:rPr>
        <w:t>; 2015, № 135, стр. 75, № 141, стр. 59</w:t>
      </w:r>
      <w:r w:rsidR="005339D9">
        <w:rPr>
          <w:szCs w:val="28"/>
        </w:rPr>
        <w:t>; 2016, № 151, стр. 55, № 154, стр. 3</w:t>
      </w:r>
      <w:r w:rsidR="00272FDE">
        <w:rPr>
          <w:szCs w:val="28"/>
        </w:rPr>
        <w:t>, № 160, стр. 40</w:t>
      </w:r>
      <w:r w:rsidR="008C24BF">
        <w:rPr>
          <w:szCs w:val="28"/>
        </w:rPr>
        <w:t>; 2017, № 15, с</w:t>
      </w:r>
      <w:r w:rsidR="005F53B0">
        <w:rPr>
          <w:szCs w:val="28"/>
        </w:rPr>
        <w:t>тр</w:t>
      </w:r>
      <w:r w:rsidR="008C24BF">
        <w:rPr>
          <w:szCs w:val="28"/>
        </w:rPr>
        <w:t>.</w:t>
      </w:r>
      <w:r w:rsidR="006B4E20">
        <w:rPr>
          <w:szCs w:val="28"/>
        </w:rPr>
        <w:t xml:space="preserve"> </w:t>
      </w:r>
      <w:r w:rsidR="008C24BF">
        <w:rPr>
          <w:szCs w:val="28"/>
        </w:rPr>
        <w:t>30</w:t>
      </w:r>
      <w:r w:rsidR="00F90656">
        <w:rPr>
          <w:szCs w:val="28"/>
        </w:rPr>
        <w:t>) следующ</w:t>
      </w:r>
      <w:r w:rsidR="005F53B0">
        <w:rPr>
          <w:szCs w:val="28"/>
        </w:rPr>
        <w:t>и</w:t>
      </w:r>
      <w:r w:rsidR="00F90656">
        <w:rPr>
          <w:szCs w:val="28"/>
        </w:rPr>
        <w:t>е изменени</w:t>
      </w:r>
      <w:r w:rsidR="005F53B0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CD414E" w:rsidRDefault="00B437BD" w:rsidP="00CD414E">
      <w:pPr>
        <w:ind w:firstLine="708"/>
        <w:jc w:val="both"/>
        <w:rPr>
          <w:szCs w:val="28"/>
        </w:rPr>
      </w:pPr>
      <w:r>
        <w:rPr>
          <w:szCs w:val="28"/>
        </w:rPr>
        <w:t>пункт 15 части 4 изложить в следующей редакции:</w:t>
      </w:r>
    </w:p>
    <w:p w:rsidR="00B437BD" w:rsidRDefault="00B437BD" w:rsidP="00CD414E">
      <w:pPr>
        <w:ind w:firstLine="708"/>
        <w:jc w:val="both"/>
        <w:rPr>
          <w:szCs w:val="28"/>
        </w:rPr>
      </w:pPr>
      <w:r>
        <w:rPr>
          <w:szCs w:val="28"/>
        </w:rPr>
        <w:t>"15)</w:t>
      </w:r>
      <w:r w:rsidRPr="00B437BD">
        <w:rPr>
          <w:szCs w:val="28"/>
        </w:rPr>
        <w:t xml:space="preserve">по ежегодному отчету Губернатора края о деятельности Администрации Приморского края, ежегодному отчету о деятельности Контрольно-счетной палаты Приморского края, докладу о деятельности Уполномоченного по правам человека в Приморском крае, </w:t>
      </w:r>
      <w:r>
        <w:rPr>
          <w:szCs w:val="28"/>
        </w:rPr>
        <w:t xml:space="preserve">ежегодному докладу о деятельности уполномоченного по защите прав предпринимателей в Приморском крае, </w:t>
      </w:r>
      <w:r w:rsidRPr="00B437BD">
        <w:rPr>
          <w:szCs w:val="28"/>
        </w:rPr>
        <w:t>докладу председателя Законодательного Собрания о деятельности Законодательного Собрания</w:t>
      </w:r>
      <w:proofErr w:type="gramStart"/>
      <w:r w:rsidRPr="00B437BD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.</w:t>
      </w:r>
    </w:p>
    <w:p w:rsidR="005A2C44" w:rsidRDefault="005A2C44" w:rsidP="00CD414E">
      <w:pPr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sectPr w:rsidR="00763EE5" w:rsidSect="00B62B0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9DF" w:rsidRDefault="00B609DF">
      <w:r>
        <w:separator/>
      </w:r>
    </w:p>
  </w:endnote>
  <w:endnote w:type="continuationSeparator" w:id="0">
    <w:p w:rsidR="00B609DF" w:rsidRDefault="00B60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9DF" w:rsidRDefault="00B609DF">
      <w:r>
        <w:separator/>
      </w:r>
    </w:p>
  </w:footnote>
  <w:footnote w:type="continuationSeparator" w:id="0">
    <w:p w:rsidR="00B609DF" w:rsidRDefault="00B60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BC13CB" w:rsidRDefault="005A671E">
        <w:pPr>
          <w:pStyle w:val="a3"/>
          <w:jc w:val="right"/>
        </w:pPr>
        <w:r>
          <w:fldChar w:fldCharType="begin"/>
        </w:r>
        <w:r w:rsidR="00B77913">
          <w:instrText xml:space="preserve"> PAGE   \* MERGEFORMAT </w:instrText>
        </w:r>
        <w:r>
          <w:fldChar w:fldCharType="separate"/>
        </w:r>
        <w:r w:rsidR="001C75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3CB" w:rsidRDefault="00BC13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01D0C"/>
    <w:rsid w:val="0003291F"/>
    <w:rsid w:val="00075C50"/>
    <w:rsid w:val="00091572"/>
    <w:rsid w:val="000B1B9D"/>
    <w:rsid w:val="000B7627"/>
    <w:rsid w:val="000E22AA"/>
    <w:rsid w:val="00147E2B"/>
    <w:rsid w:val="001676AF"/>
    <w:rsid w:val="001B0F9A"/>
    <w:rsid w:val="001C5682"/>
    <w:rsid w:val="001C756C"/>
    <w:rsid w:val="002236BC"/>
    <w:rsid w:val="002321DE"/>
    <w:rsid w:val="00264840"/>
    <w:rsid w:val="00272FDE"/>
    <w:rsid w:val="00286877"/>
    <w:rsid w:val="002A15B2"/>
    <w:rsid w:val="002A7162"/>
    <w:rsid w:val="002A79E8"/>
    <w:rsid w:val="002D2C52"/>
    <w:rsid w:val="00331B99"/>
    <w:rsid w:val="00354619"/>
    <w:rsid w:val="00380EE1"/>
    <w:rsid w:val="0038392B"/>
    <w:rsid w:val="003B26E7"/>
    <w:rsid w:val="003C0469"/>
    <w:rsid w:val="00441D0B"/>
    <w:rsid w:val="0047435B"/>
    <w:rsid w:val="004C772C"/>
    <w:rsid w:val="004F3A95"/>
    <w:rsid w:val="005339D9"/>
    <w:rsid w:val="00540565"/>
    <w:rsid w:val="005A2827"/>
    <w:rsid w:val="005A2C44"/>
    <w:rsid w:val="005A671E"/>
    <w:rsid w:val="005F53B0"/>
    <w:rsid w:val="006102F4"/>
    <w:rsid w:val="006452E9"/>
    <w:rsid w:val="006714A4"/>
    <w:rsid w:val="00676378"/>
    <w:rsid w:val="006B4E20"/>
    <w:rsid w:val="006D3C4A"/>
    <w:rsid w:val="006F0E3D"/>
    <w:rsid w:val="007271BE"/>
    <w:rsid w:val="00740DF8"/>
    <w:rsid w:val="00763EE5"/>
    <w:rsid w:val="007655E1"/>
    <w:rsid w:val="007B19FA"/>
    <w:rsid w:val="007C3C0D"/>
    <w:rsid w:val="007F6371"/>
    <w:rsid w:val="00805EB7"/>
    <w:rsid w:val="00833B16"/>
    <w:rsid w:val="00834B69"/>
    <w:rsid w:val="00835CCB"/>
    <w:rsid w:val="00847F57"/>
    <w:rsid w:val="008C24BF"/>
    <w:rsid w:val="008F1C9A"/>
    <w:rsid w:val="00907E40"/>
    <w:rsid w:val="00923CB1"/>
    <w:rsid w:val="009252B8"/>
    <w:rsid w:val="00997389"/>
    <w:rsid w:val="009A569C"/>
    <w:rsid w:val="009C099D"/>
    <w:rsid w:val="009C55B6"/>
    <w:rsid w:val="00A67F0D"/>
    <w:rsid w:val="00A71E25"/>
    <w:rsid w:val="00AB70F9"/>
    <w:rsid w:val="00AC31EC"/>
    <w:rsid w:val="00AD293D"/>
    <w:rsid w:val="00B14397"/>
    <w:rsid w:val="00B4205A"/>
    <w:rsid w:val="00B437BD"/>
    <w:rsid w:val="00B54470"/>
    <w:rsid w:val="00B609DF"/>
    <w:rsid w:val="00B62B06"/>
    <w:rsid w:val="00B77913"/>
    <w:rsid w:val="00BC13CB"/>
    <w:rsid w:val="00BD2D54"/>
    <w:rsid w:val="00BE0544"/>
    <w:rsid w:val="00BE48DD"/>
    <w:rsid w:val="00C12161"/>
    <w:rsid w:val="00C93D60"/>
    <w:rsid w:val="00CC406B"/>
    <w:rsid w:val="00CD414E"/>
    <w:rsid w:val="00D03685"/>
    <w:rsid w:val="00D63DC8"/>
    <w:rsid w:val="00DC0AA7"/>
    <w:rsid w:val="00DC19AE"/>
    <w:rsid w:val="00DE04C5"/>
    <w:rsid w:val="00E07F1E"/>
    <w:rsid w:val="00E34273"/>
    <w:rsid w:val="00E41AF5"/>
    <w:rsid w:val="00E52D55"/>
    <w:rsid w:val="00E60B2A"/>
    <w:rsid w:val="00E65E64"/>
    <w:rsid w:val="00EA795F"/>
    <w:rsid w:val="00F07509"/>
    <w:rsid w:val="00F15397"/>
    <w:rsid w:val="00F23036"/>
    <w:rsid w:val="00F40BA4"/>
    <w:rsid w:val="00F41A8E"/>
    <w:rsid w:val="00F441E2"/>
    <w:rsid w:val="00F4534D"/>
    <w:rsid w:val="00F90656"/>
    <w:rsid w:val="00FC7C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AA7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  <w:style w:type="paragraph" w:styleId="a6">
    <w:name w:val="Balloon Text"/>
    <w:basedOn w:val="a"/>
    <w:link w:val="a7"/>
    <w:rsid w:val="001C7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75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306</TotalTime>
  <Pages>1</Pages>
  <Words>215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36</cp:revision>
  <cp:lastPrinted>2017-05-12T01:19:00Z</cp:lastPrinted>
  <dcterms:created xsi:type="dcterms:W3CDTF">2015-07-22T04:12:00Z</dcterms:created>
  <dcterms:modified xsi:type="dcterms:W3CDTF">2017-05-12T05:54:00Z</dcterms:modified>
</cp:coreProperties>
</file>