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5524304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E0F91" w:rsidRDefault="003E0F91" w:rsidP="003E0F91">
      <w:pPr>
        <w:jc w:val="center"/>
        <w:rPr>
          <w:b/>
        </w:rPr>
      </w:pPr>
      <w:r w:rsidRPr="003E0F91">
        <w:rPr>
          <w:b/>
        </w:rPr>
        <w:t xml:space="preserve">О ВНЕСЕНИИ ИЗМЕНЕНИЙ В СТАТЬЮ 5 ЗАКОНА </w:t>
      </w:r>
    </w:p>
    <w:p w:rsidR="003E0F91" w:rsidRPr="003E0F91" w:rsidRDefault="003E0F91" w:rsidP="003E0F91">
      <w:pPr>
        <w:jc w:val="center"/>
        <w:rPr>
          <w:b/>
        </w:rPr>
      </w:pPr>
      <w:r w:rsidRPr="003E0F91">
        <w:rPr>
          <w:b/>
        </w:rPr>
        <w:t xml:space="preserve">ПРИМОРСКОГО КРАЯ "О ЗАКОНОДАТЕЛЬНОЙ ДЕЯТЕЛЬНОСТИ </w:t>
      </w:r>
      <w:r w:rsidRPr="003E0F91">
        <w:rPr>
          <w:b/>
        </w:rPr>
        <w:br/>
        <w:t>В ПРИМОРСКОМ КРАЕ"</w:t>
      </w:r>
    </w:p>
    <w:p w:rsidR="003E0F91" w:rsidRPr="003E0F91" w:rsidRDefault="003E0F91" w:rsidP="005153D4">
      <w:pPr>
        <w:ind w:firstLine="709"/>
        <w:jc w:val="both"/>
        <w:rPr>
          <w:szCs w:val="28"/>
        </w:rPr>
      </w:pPr>
    </w:p>
    <w:p w:rsidR="003E0F91" w:rsidRPr="003E0F91" w:rsidRDefault="003E0F91" w:rsidP="005153D4">
      <w:pPr>
        <w:ind w:firstLine="709"/>
        <w:jc w:val="both"/>
        <w:rPr>
          <w:szCs w:val="28"/>
        </w:rPr>
      </w:pPr>
      <w:proofErr w:type="gramStart"/>
      <w:r w:rsidRPr="003E0F91">
        <w:rPr>
          <w:szCs w:val="28"/>
        </w:rPr>
        <w:t>Принят</w:t>
      </w:r>
      <w:proofErr w:type="gramEnd"/>
      <w:r w:rsidRPr="003E0F91">
        <w:rPr>
          <w:szCs w:val="28"/>
        </w:rPr>
        <w:t xml:space="preserve"> Законодательным Собранием Приморского края 28 апреля  2017 года в п</w:t>
      </w:r>
      <w:bookmarkStart w:id="0" w:name="_GoBack"/>
      <w:bookmarkEnd w:id="0"/>
      <w:r w:rsidRPr="003E0F91">
        <w:rPr>
          <w:szCs w:val="28"/>
        </w:rPr>
        <w:t>ервом чтении</w:t>
      </w:r>
    </w:p>
    <w:p w:rsidR="003E0F91" w:rsidRPr="003E0F91" w:rsidRDefault="003E0F91" w:rsidP="003E0F91">
      <w:pPr>
        <w:ind w:firstLine="720"/>
        <w:rPr>
          <w:szCs w:val="28"/>
        </w:rPr>
      </w:pPr>
    </w:p>
    <w:p w:rsidR="003E0F91" w:rsidRPr="003E0F91" w:rsidRDefault="003E0F91" w:rsidP="003E0F91">
      <w:pPr>
        <w:ind w:firstLine="720"/>
        <w:rPr>
          <w:szCs w:val="28"/>
        </w:rPr>
      </w:pPr>
      <w:r w:rsidRPr="003E0F91">
        <w:rPr>
          <w:szCs w:val="28"/>
        </w:rPr>
        <w:t>СТАТЬЯ 1.</w:t>
      </w:r>
    </w:p>
    <w:p w:rsidR="003E0F91" w:rsidRPr="003E0F91" w:rsidRDefault="003E0F91" w:rsidP="003E0F91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3E0F91">
        <w:rPr>
          <w:szCs w:val="28"/>
        </w:rPr>
        <w:t xml:space="preserve">Внести в статью 5 Закона Приморского края от 22 декабря 2008 года </w:t>
      </w:r>
      <w:r w:rsidRPr="003E0F91">
        <w:rPr>
          <w:szCs w:val="28"/>
        </w:rPr>
        <w:br/>
        <w:t>№ 373-КЗ "О законодательной деятельности в Приморском крае" (Ведомости Законодательного Собрания Приморского края, 2008, № 98, стр. 106; 2009,   № 118, стр. 7; 2010, № 144, стр. 57, № 157, стр. 22; 2011, № 176, стр. 21; 2012, № 27, стр. 58, № 35, стр. 235;</w:t>
      </w:r>
      <w:proofErr w:type="gramEnd"/>
      <w:r w:rsidRPr="003E0F91">
        <w:rPr>
          <w:szCs w:val="28"/>
        </w:rPr>
        <w:t xml:space="preserve"> </w:t>
      </w:r>
      <w:proofErr w:type="gramStart"/>
      <w:r w:rsidRPr="003E0F91">
        <w:rPr>
          <w:szCs w:val="28"/>
        </w:rPr>
        <w:t>2013, № 52, стр. 16</w:t>
      </w:r>
      <w:r w:rsidR="005153D4">
        <w:rPr>
          <w:szCs w:val="28"/>
        </w:rPr>
        <w:t xml:space="preserve">, </w:t>
      </w:r>
      <w:r w:rsidRPr="003E0F91">
        <w:rPr>
          <w:szCs w:val="28"/>
        </w:rPr>
        <w:t xml:space="preserve">№ 67, стр. 45; 2014,  № 89, стр. 38, № 98, стр. 55; 2015, № 135, стр. 75, № 141, стр. 59; 2016, № 151, </w:t>
      </w:r>
      <w:r w:rsidR="005153D4">
        <w:rPr>
          <w:szCs w:val="28"/>
        </w:rPr>
        <w:br/>
      </w:r>
      <w:r w:rsidRPr="003E0F91">
        <w:rPr>
          <w:szCs w:val="28"/>
        </w:rPr>
        <w:t>стр. 55, № 154, стр. 3, № 160, стр. 40; 2017, № 15, стр. 30) следующие изменения:</w:t>
      </w:r>
      <w:proofErr w:type="gramEnd"/>
    </w:p>
    <w:p w:rsidR="003E0F91" w:rsidRPr="003E0F91" w:rsidRDefault="003E0F91" w:rsidP="003E0F91">
      <w:pPr>
        <w:ind w:firstLine="708"/>
        <w:jc w:val="both"/>
        <w:rPr>
          <w:szCs w:val="28"/>
        </w:rPr>
      </w:pPr>
      <w:r w:rsidRPr="003E0F91">
        <w:rPr>
          <w:szCs w:val="28"/>
        </w:rPr>
        <w:t>пункт 15 части 4 изложить в следующей редакции:</w:t>
      </w:r>
    </w:p>
    <w:p w:rsidR="003E0F91" w:rsidRPr="003E0F91" w:rsidRDefault="003E0F91" w:rsidP="003E0F91">
      <w:pPr>
        <w:ind w:firstLine="708"/>
        <w:jc w:val="both"/>
        <w:rPr>
          <w:szCs w:val="28"/>
        </w:rPr>
      </w:pPr>
      <w:proofErr w:type="gramStart"/>
      <w:r w:rsidRPr="003E0F91">
        <w:rPr>
          <w:szCs w:val="28"/>
        </w:rPr>
        <w:t>"15)по ежегодному отчету Губернатора края о деятельности Администрации Приморского края, ежегодному отчету о деятельности Контрольно-счетной палаты Приморского края, докладу о деятельности Уполномоченного по правам человека в Приморском крае, ежегодному докладу о деятельности уполномоченного по защите прав предпринимателей в Приморском крае, докладу председателя Законодательного Собрания о деятельности Законодательного Собрания;".</w:t>
      </w:r>
      <w:proofErr w:type="gramEnd"/>
    </w:p>
    <w:p w:rsidR="003E0F91" w:rsidRPr="003E0F91" w:rsidRDefault="003E0F91" w:rsidP="003E0F91">
      <w:pPr>
        <w:ind w:firstLine="708"/>
        <w:jc w:val="both"/>
        <w:rPr>
          <w:szCs w:val="28"/>
        </w:rPr>
      </w:pPr>
    </w:p>
    <w:p w:rsidR="003E0F91" w:rsidRPr="003E0F91" w:rsidRDefault="003E0F91" w:rsidP="003E0F91">
      <w:pPr>
        <w:ind w:firstLine="708"/>
        <w:jc w:val="both"/>
        <w:rPr>
          <w:szCs w:val="28"/>
        </w:rPr>
      </w:pPr>
      <w:r w:rsidRPr="003E0F91">
        <w:rPr>
          <w:szCs w:val="28"/>
        </w:rPr>
        <w:t>СТАТЬЯ 2.</w:t>
      </w:r>
    </w:p>
    <w:p w:rsidR="003E0F91" w:rsidRPr="003E0F91" w:rsidRDefault="003E0F91" w:rsidP="003E0F91">
      <w:pPr>
        <w:tabs>
          <w:tab w:val="left" w:pos="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3E0F91">
        <w:rPr>
          <w:szCs w:val="28"/>
        </w:rPr>
        <w:t>Настоящий Закон вступает в силу со дня его официального опубликования.</w:t>
      </w:r>
    </w:p>
    <w:p w:rsidR="003E0F91" w:rsidRPr="003E0F91" w:rsidRDefault="003E0F91" w:rsidP="003E0F91">
      <w:pPr>
        <w:autoSpaceDE w:val="0"/>
        <w:autoSpaceDN w:val="0"/>
        <w:adjustRightInd w:val="0"/>
        <w:jc w:val="both"/>
        <w:rPr>
          <w:szCs w:val="28"/>
        </w:rPr>
      </w:pPr>
    </w:p>
    <w:p w:rsidR="003E0F91" w:rsidRPr="003E0F91" w:rsidRDefault="003E0F91" w:rsidP="003E0F91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3E0F91" w:rsidRPr="003E0F91" w:rsidRDefault="003E0F91" w:rsidP="003E0F91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3E0F91" w:rsidRPr="003E0F91" w:rsidRDefault="003E0F91" w:rsidP="003E0F91">
      <w:pPr>
        <w:rPr>
          <w:b/>
        </w:rPr>
      </w:pPr>
      <w:r w:rsidRPr="003E0F91">
        <w:rPr>
          <w:szCs w:val="28"/>
        </w:rPr>
        <w:t>Губернатор края</w:t>
      </w:r>
      <w:r w:rsidRPr="003E0F91">
        <w:rPr>
          <w:szCs w:val="28"/>
        </w:rPr>
        <w:tab/>
      </w:r>
      <w:r w:rsidRPr="003E0F91">
        <w:rPr>
          <w:szCs w:val="28"/>
        </w:rPr>
        <w:tab/>
      </w:r>
      <w:r w:rsidRPr="003E0F91">
        <w:rPr>
          <w:szCs w:val="28"/>
        </w:rPr>
        <w:tab/>
      </w:r>
      <w:r w:rsidRPr="003E0F91">
        <w:rPr>
          <w:szCs w:val="28"/>
        </w:rPr>
        <w:tab/>
      </w:r>
      <w:r w:rsidRPr="003E0F91">
        <w:rPr>
          <w:szCs w:val="28"/>
        </w:rPr>
        <w:tab/>
      </w:r>
      <w:r w:rsidRPr="003E0F91">
        <w:rPr>
          <w:szCs w:val="28"/>
        </w:rPr>
        <w:tab/>
      </w:r>
      <w:r w:rsidRPr="003E0F91">
        <w:rPr>
          <w:szCs w:val="28"/>
        </w:rPr>
        <w:tab/>
        <w:t xml:space="preserve">       В.В. Миклушевский</w:t>
      </w: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6ED6" w:rsidRDefault="00266ED6">
      <w:r>
        <w:separator/>
      </w:r>
    </w:p>
  </w:endnote>
  <w:endnote w:type="continuationSeparator" w:id="0">
    <w:p w:rsidR="00266ED6" w:rsidRDefault="00266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6ED6" w:rsidRDefault="00266ED6">
      <w:r>
        <w:separator/>
      </w:r>
    </w:p>
  </w:footnote>
  <w:footnote w:type="continuationSeparator" w:id="0">
    <w:p w:rsidR="00266ED6" w:rsidRDefault="00266E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E0F91"/>
    <w:rsid w:val="0003291F"/>
    <w:rsid w:val="00266ED6"/>
    <w:rsid w:val="00380EE1"/>
    <w:rsid w:val="003B26E7"/>
    <w:rsid w:val="003E0F91"/>
    <w:rsid w:val="0047435B"/>
    <w:rsid w:val="005153D4"/>
    <w:rsid w:val="005A2827"/>
    <w:rsid w:val="00AB70F9"/>
    <w:rsid w:val="00AC31EC"/>
    <w:rsid w:val="00B14397"/>
    <w:rsid w:val="00B92FDA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5153D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5153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4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2017-05-02T05:11:00Z</cp:lastPrinted>
  <dcterms:created xsi:type="dcterms:W3CDTF">2017-05-01T23:24:00Z</dcterms:created>
  <dcterms:modified xsi:type="dcterms:W3CDTF">2017-05-02T05:11:00Z</dcterms:modified>
</cp:coreProperties>
</file>