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31295">
        <w:tc>
          <w:tcPr>
            <w:tcW w:w="9570" w:type="dxa"/>
          </w:tcPr>
          <w:bookmarkStart w:id="0" w:name="_GoBack"/>
          <w:bookmarkEnd w:id="0"/>
          <w:p w:rsidR="00831295" w:rsidRDefault="00476E5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295" w:rsidRDefault="0034709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6F23C8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831295" w:rsidRDefault="006F23C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831295" w:rsidRDefault="006F23C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31295" w:rsidRDefault="0034709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6F23C8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831295" w:rsidRDefault="006F23C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831295" w:rsidRDefault="006F23C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831295" w:rsidRDefault="00831295"/>
          <w:p w:rsidR="00831295" w:rsidRDefault="00831295"/>
        </w:tc>
      </w:tr>
      <w:tr w:rsidR="00831295">
        <w:tc>
          <w:tcPr>
            <w:tcW w:w="9570" w:type="dxa"/>
          </w:tcPr>
          <w:p w:rsidR="00831295" w:rsidRDefault="006F23C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1295" w:rsidRDefault="00F646F9" w:rsidP="00F646F9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 В ЗАКОН</w:t>
      </w:r>
      <w:r w:rsidR="00347099">
        <w:rPr>
          <w:b/>
        </w:rPr>
        <w:t xml:space="preserve"> ПРИМОРСКОГО КРАЯ </w:t>
      </w:r>
      <w:r>
        <w:rPr>
          <w:b/>
        </w:rPr>
        <w:t xml:space="preserve">               </w:t>
      </w:r>
      <w:r w:rsidR="00347099">
        <w:rPr>
          <w:b/>
        </w:rPr>
        <w:t>"О РЫБОХОЗЯЙСТВЕННОЙ ДЕЯТЕЛЬН</w:t>
      </w:r>
      <w:r>
        <w:rPr>
          <w:b/>
        </w:rPr>
        <w:t xml:space="preserve">ОСТИ                                               </w:t>
      </w:r>
      <w:r w:rsidR="00347099">
        <w:rPr>
          <w:b/>
        </w:rPr>
        <w:t>В ПРИМОРСКОМ КРАЕ"</w:t>
      </w:r>
    </w:p>
    <w:p w:rsidR="00831295" w:rsidRDefault="00831295" w:rsidP="00F646F9">
      <w:pPr>
        <w:pStyle w:val="a3"/>
        <w:tabs>
          <w:tab w:val="clear" w:pos="4153"/>
          <w:tab w:val="clear" w:pos="8306"/>
        </w:tabs>
        <w:jc w:val="center"/>
      </w:pPr>
    </w:p>
    <w:p w:rsidR="00476E58" w:rsidRDefault="006F23C8" w:rsidP="0034709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347099" w:rsidRDefault="00347099" w:rsidP="00347099">
      <w:pPr>
        <w:ind w:firstLine="720"/>
        <w:jc w:val="both"/>
      </w:pPr>
    </w:p>
    <w:p w:rsidR="00347099" w:rsidRDefault="00347099" w:rsidP="00347099">
      <w:pPr>
        <w:ind w:firstLine="720"/>
        <w:jc w:val="both"/>
      </w:pPr>
      <w:r>
        <w:t>СТАТЬЯ 1.</w:t>
      </w:r>
    </w:p>
    <w:p w:rsidR="00347099" w:rsidRDefault="00F646F9" w:rsidP="00347099">
      <w:pPr>
        <w:ind w:firstLine="720"/>
        <w:jc w:val="both"/>
      </w:pPr>
      <w:r>
        <w:t>Внести в Закон</w:t>
      </w:r>
      <w:r w:rsidR="00347099">
        <w:t xml:space="preserve"> Приморского </w:t>
      </w:r>
      <w:r>
        <w:t xml:space="preserve">края от 30 апреля 2002 года </w:t>
      </w:r>
      <w:r w:rsidR="00347099">
        <w:t xml:space="preserve">№ 220-КЗ </w:t>
      </w:r>
      <w:r w:rsidR="00872546">
        <w:t xml:space="preserve">    </w:t>
      </w:r>
      <w:proofErr w:type="gramStart"/>
      <w:r w:rsidR="00347099">
        <w:t xml:space="preserve">"О </w:t>
      </w:r>
      <w:proofErr w:type="spellStart"/>
      <w:r w:rsidR="00347099">
        <w:t>рыбохозяйственной</w:t>
      </w:r>
      <w:proofErr w:type="spellEnd"/>
      <w:r w:rsidR="00347099">
        <w:t xml:space="preserve"> деятельности в</w:t>
      </w:r>
      <w:r>
        <w:t xml:space="preserve"> Приморском крае" </w:t>
      </w:r>
      <w:r w:rsidR="00347099">
        <w:t>(в редакции Закона Приморского края от 3 август</w:t>
      </w:r>
      <w:r>
        <w:t xml:space="preserve">а 2005 года № 282-КЗ) </w:t>
      </w:r>
      <w:r w:rsidR="00347099">
        <w:t>(Ведомости Законодательного Собрания П</w:t>
      </w:r>
      <w:r w:rsidR="002870A2">
        <w:t xml:space="preserve">риморского края, 2005, № 104, </w:t>
      </w:r>
      <w:r w:rsidR="00347099">
        <w:t xml:space="preserve">стр. 27; 2006, </w:t>
      </w:r>
      <w:r w:rsidR="002870A2">
        <w:t xml:space="preserve"> </w:t>
      </w:r>
      <w:r w:rsidR="00347099">
        <w:t>№ 129, стр. 50;</w:t>
      </w:r>
      <w:r w:rsidR="00E71963">
        <w:t xml:space="preserve"> 2007, № 24, стр.</w:t>
      </w:r>
      <w:r w:rsidR="00AB4A67">
        <w:t xml:space="preserve"> </w:t>
      </w:r>
      <w:r w:rsidR="00E71963">
        <w:t xml:space="preserve">16, № 47, стр. 12; 2008, № 71, стр. </w:t>
      </w:r>
      <w:r w:rsidR="001A6BA9">
        <w:t>11; 2009,</w:t>
      </w:r>
      <w:r>
        <w:t xml:space="preserve">    </w:t>
      </w:r>
      <w:r w:rsidR="001A6BA9">
        <w:t xml:space="preserve">№ 104, стр. 72; 2011, № </w:t>
      </w:r>
      <w:r w:rsidR="00E71963">
        <w:t>185, стр. 33;</w:t>
      </w:r>
      <w:r w:rsidR="001A6BA9">
        <w:t xml:space="preserve"> 2013, № 55, стр. 58, № 59, часть 2, </w:t>
      </w:r>
      <w:r>
        <w:t xml:space="preserve">      </w:t>
      </w:r>
      <w:r w:rsidR="001A6BA9">
        <w:t>стр. 191;</w:t>
      </w:r>
      <w:proofErr w:type="gramEnd"/>
      <w:r w:rsidR="001A6BA9">
        <w:t xml:space="preserve"> </w:t>
      </w:r>
      <w:proofErr w:type="gramStart"/>
      <w:r w:rsidR="001A6BA9">
        <w:t>2014, № 86, стр. 20; 2015</w:t>
      </w:r>
      <w:r w:rsidR="001D0C1E">
        <w:t>,</w:t>
      </w:r>
      <w:r w:rsidR="001A6BA9">
        <w:t xml:space="preserve"> № 141, стр. 57) следующие изменения:</w:t>
      </w:r>
      <w:proofErr w:type="gramEnd"/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1:</w:t>
      </w:r>
    </w:p>
    <w:p w:rsidR="00130552" w:rsidRDefault="00A73BFF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признать утратившим</w:t>
      </w:r>
      <w:r w:rsidR="00130552">
        <w:rPr>
          <w:szCs w:val="28"/>
        </w:rPr>
        <w:t xml:space="preserve"> силу;</w:t>
      </w:r>
    </w:p>
    <w:p w:rsidR="00A73BFF" w:rsidRDefault="00A73BFF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5 признать утратившим силу;</w:t>
      </w:r>
    </w:p>
    <w:p w:rsidR="00130552" w:rsidRDefault="00A73BFF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130552">
        <w:rPr>
          <w:szCs w:val="28"/>
        </w:rPr>
        <w:t>)п</w:t>
      </w:r>
      <w:proofErr w:type="gramEnd"/>
      <w:r w:rsidR="00130552">
        <w:rPr>
          <w:szCs w:val="28"/>
        </w:rPr>
        <w:t>ункт 9</w:t>
      </w:r>
      <w:r w:rsidR="00130552">
        <w:rPr>
          <w:szCs w:val="28"/>
          <w:vertAlign w:val="superscript"/>
        </w:rPr>
        <w:t>1</w:t>
      </w:r>
      <w:r w:rsidR="00130552">
        <w:rPr>
          <w:szCs w:val="28"/>
        </w:rPr>
        <w:t xml:space="preserve"> изложить в следующей редакции: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"9</w:t>
      </w:r>
      <w:r>
        <w:rPr>
          <w:szCs w:val="28"/>
          <w:vertAlign w:val="superscript"/>
        </w:rPr>
        <w:t>1</w:t>
      </w:r>
      <w:r>
        <w:rPr>
          <w:szCs w:val="28"/>
        </w:rPr>
        <w:t>)прибрежное рыболовство - предпринимательская деятельность по поиску и добыче (вылову) водных биоресурсов, транспортировке, хранению уловов водных биологических ресурсов, а также рыбной и иной продукции из водных биоресурсов, если ее производство на судах рыбопромыслового флота предусмотрено Федеральным законом от 20 декабря 2004 года            № 166-ФЗ "О рыболовстве и сохранении водных биологических ресурсов", и выгрузке уловов водных биоресурсов в живом, свежем или охлажденном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виде в морские порты Российской Федерации, в иные места выгрузки на территории Приморского края, определяемые Администрацией Приморского края, в порядке, установленном Правительством Российской Федерации;";</w:t>
      </w:r>
      <w:proofErr w:type="gramEnd"/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4: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6 признать утратившим силу;</w:t>
      </w:r>
      <w:r>
        <w:rPr>
          <w:szCs w:val="28"/>
          <w:highlight w:val="yellow"/>
        </w:rPr>
        <w:t xml:space="preserve"> 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8 слова "рыбопромысловых участков" заменить словами "рыболовных участков";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10: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слово "доставки" заменить словом "выгрузки";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словами "</w:t>
      </w:r>
      <w:r w:rsidR="00A73BFF">
        <w:rPr>
          <w:szCs w:val="28"/>
        </w:rPr>
        <w:t xml:space="preserve">, </w:t>
      </w:r>
      <w:r>
        <w:rPr>
          <w:szCs w:val="28"/>
        </w:rPr>
        <w:t>в порядке, установленном Правительством Российской Федерации";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3: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 пункте 1 слова "для осуществления промышленного рыболовства в пресноводных водных объектах" заменить словами "во внутренних водных объектах";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дополнить словами "в порядке, установленном Правительством Российской Федерации";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 дополнить словами "в порядке, установленном Правительством Российской Федерации";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A73BFF">
        <w:rPr>
          <w:szCs w:val="28"/>
        </w:rPr>
        <w:t>ункт 6 признать утратившим силу</w:t>
      </w:r>
      <w:r>
        <w:rPr>
          <w:szCs w:val="28"/>
        </w:rPr>
        <w:t>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8 изложить в следующей редакции:</w:t>
      </w:r>
    </w:p>
    <w:p w:rsidR="00130552" w:rsidRDefault="007D7173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130552">
        <w:rPr>
          <w:szCs w:val="28"/>
        </w:rPr>
        <w:t>8)заключение договора пользования рыбоводным участком в порядке, установленном Правительством Российской Федерации</w:t>
      </w:r>
      <w:proofErr w:type="gramStart"/>
      <w:r w:rsidR="00130552">
        <w:rPr>
          <w:szCs w:val="28"/>
        </w:rPr>
        <w:t>;"</w:t>
      </w:r>
      <w:proofErr w:type="gramEnd"/>
      <w:r w:rsidR="00130552">
        <w:rPr>
          <w:szCs w:val="28"/>
        </w:rPr>
        <w:t>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части 2 статьи 9 слова "в порядке, установленном Администрацией Приморского края" заменить словами "уполномоченным органом исполнительной власти Приморского края в порядке, установленном Правительством Российской Федерации";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4)статью 10 изложить следующей редакции: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10. РЫБОЛОВНЫЕ УЧАСТКИ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Перечень рыболовных участков, выделенных во внутренних водах Российской Федерации, в том числе во внутренних морских водах Российской Федерации, и в территориальном море Российской Федерации, утверждается Администрацией Приморского края по согласованию с федеральным органом исполнительной власти в области рыболовства</w:t>
      </w:r>
      <w:proofErr w:type="gramStart"/>
      <w:r>
        <w:rPr>
          <w:szCs w:val="28"/>
        </w:rPr>
        <w:t>.";</w:t>
      </w:r>
      <w:proofErr w:type="gramEnd"/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5)статью 12 изложить в следующей редакции: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szCs w:val="28"/>
        </w:rPr>
        <w:t xml:space="preserve">"СТАТЬЯ 12. </w:t>
      </w:r>
      <w:r>
        <w:rPr>
          <w:caps/>
          <w:szCs w:val="28"/>
        </w:rPr>
        <w:t xml:space="preserve">Промышленное рыболовство </w:t>
      </w:r>
    </w:p>
    <w:p w:rsidR="00130552" w:rsidRDefault="00A73BFF" w:rsidP="00130552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   </w:t>
      </w:r>
      <w:r w:rsidR="006C470C">
        <w:rPr>
          <w:caps/>
          <w:szCs w:val="28"/>
        </w:rPr>
        <w:t xml:space="preserve"> </w:t>
      </w:r>
      <w:r w:rsidR="00130552">
        <w:rPr>
          <w:caps/>
          <w:szCs w:val="28"/>
        </w:rPr>
        <w:t>во внутренних водных объектах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Промышленное рыболовство во внутренних водных объектах Российской Федерации, расположенных на территории Приморского края, за исключением внутренних морских вод Российской Федерации, осуществляется в соответствии с действующим законодательством</w:t>
      </w:r>
      <w:proofErr w:type="gramStart"/>
      <w:r>
        <w:rPr>
          <w:szCs w:val="28"/>
        </w:rPr>
        <w:t>.";</w:t>
      </w:r>
      <w:proofErr w:type="gramEnd"/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13:</w:t>
      </w:r>
    </w:p>
    <w:p w:rsidR="00130552" w:rsidRDefault="00A73BFF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</w:t>
      </w:r>
      <w:r w:rsidR="00130552">
        <w:rPr>
          <w:szCs w:val="28"/>
        </w:rPr>
        <w:t xml:space="preserve"> 5</w:t>
      </w:r>
      <w:r>
        <w:rPr>
          <w:szCs w:val="28"/>
        </w:rPr>
        <w:t xml:space="preserve"> слова "рыбопромысловых участках</w:t>
      </w:r>
      <w:r w:rsidR="00130552">
        <w:rPr>
          <w:szCs w:val="28"/>
        </w:rPr>
        <w:t>, предоставленных" замен</w:t>
      </w:r>
      <w:r>
        <w:rPr>
          <w:szCs w:val="28"/>
        </w:rPr>
        <w:t>ить словами "рыболовных участках</w:t>
      </w:r>
      <w:r w:rsidR="00130552">
        <w:rPr>
          <w:szCs w:val="28"/>
        </w:rPr>
        <w:t>, выделенных";</w:t>
      </w:r>
    </w:p>
    <w:p w:rsidR="00130552" w:rsidRDefault="00A73BFF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</w:t>
      </w:r>
      <w:r w:rsidR="00130552">
        <w:rPr>
          <w:szCs w:val="28"/>
        </w:rPr>
        <w:t xml:space="preserve"> 6 слова "в порядке, установленном Администрацией Приморского края" заменить словами "в порядке, установленном Правительством Российской Федерации".</w:t>
      </w:r>
    </w:p>
    <w:p w:rsidR="00130552" w:rsidRDefault="00130552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C1E" w:rsidRDefault="001D0C1E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C1E" w:rsidRDefault="001D0C1E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C1E" w:rsidRDefault="001D0C1E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C1E" w:rsidRDefault="001D0C1E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C1E" w:rsidRDefault="001D0C1E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C1E" w:rsidRDefault="001D0C1E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D0C1E" w:rsidRDefault="001D0C1E" w:rsidP="0013055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30552" w:rsidRDefault="001D0C1E" w:rsidP="00130552">
      <w:pPr>
        <w:ind w:firstLine="709"/>
        <w:outlineLvl w:val="3"/>
        <w:rPr>
          <w:bCs/>
          <w:szCs w:val="28"/>
        </w:rPr>
      </w:pPr>
      <w:r>
        <w:rPr>
          <w:color w:val="000000"/>
          <w:szCs w:val="28"/>
        </w:rPr>
        <w:lastRenderedPageBreak/>
        <w:t>СТАТЬЯ 2.</w:t>
      </w:r>
    </w:p>
    <w:p w:rsidR="00130552" w:rsidRDefault="00130552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</w:r>
    </w:p>
    <w:p w:rsidR="00130552" w:rsidRDefault="00A73BFF" w:rsidP="00130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2.Абзацы второй-</w:t>
      </w:r>
      <w:r w:rsidR="00130552">
        <w:rPr>
          <w:szCs w:val="28"/>
        </w:rPr>
        <w:t xml:space="preserve">пятый подпункта "б" пункта 2, пункт 3, подпункт "б" пункта 6 </w:t>
      </w:r>
      <w:r>
        <w:rPr>
          <w:szCs w:val="28"/>
        </w:rPr>
        <w:t xml:space="preserve">статьи </w:t>
      </w:r>
      <w:r w:rsidR="00D55E65">
        <w:rPr>
          <w:szCs w:val="28"/>
        </w:rPr>
        <w:t xml:space="preserve">1 </w:t>
      </w:r>
      <w:r w:rsidR="00130552">
        <w:rPr>
          <w:szCs w:val="28"/>
        </w:rPr>
        <w:t>настоящего Закона вступают в силу с 1 апреля 2018 года.</w:t>
      </w:r>
    </w:p>
    <w:p w:rsidR="00130552" w:rsidRDefault="00A73BFF" w:rsidP="00130552">
      <w:pPr>
        <w:ind w:firstLine="709"/>
        <w:jc w:val="both"/>
        <w:rPr>
          <w:szCs w:val="28"/>
        </w:rPr>
      </w:pPr>
      <w:r>
        <w:rPr>
          <w:szCs w:val="28"/>
        </w:rPr>
        <w:t>3.Подпункт "в</w:t>
      </w:r>
      <w:r w:rsidR="00130552">
        <w:rPr>
          <w:szCs w:val="28"/>
        </w:rPr>
        <w:t>" пункта 1, подпункт "а", абзац шестой п</w:t>
      </w:r>
      <w:r>
        <w:rPr>
          <w:szCs w:val="28"/>
        </w:rPr>
        <w:t>одпункта "б" пункта 2, пункты 4 и</w:t>
      </w:r>
      <w:r w:rsidR="00130552">
        <w:rPr>
          <w:szCs w:val="28"/>
        </w:rPr>
        <w:t xml:space="preserve"> 5, подпункт "а" пункта 6 </w:t>
      </w:r>
      <w:r>
        <w:rPr>
          <w:szCs w:val="28"/>
        </w:rPr>
        <w:t xml:space="preserve">статьи </w:t>
      </w:r>
      <w:r w:rsidR="00D55E65">
        <w:rPr>
          <w:szCs w:val="28"/>
        </w:rPr>
        <w:t xml:space="preserve">1 </w:t>
      </w:r>
      <w:r w:rsidR="00130552">
        <w:rPr>
          <w:szCs w:val="28"/>
        </w:rPr>
        <w:t xml:space="preserve">настоящего Закона вступают в силу с 1 января 2019 года. </w:t>
      </w:r>
    </w:p>
    <w:p w:rsidR="00130552" w:rsidRDefault="00130552" w:rsidP="00130552">
      <w:pPr>
        <w:ind w:firstLine="709"/>
        <w:jc w:val="both"/>
        <w:rPr>
          <w:szCs w:val="28"/>
        </w:rPr>
      </w:pPr>
    </w:p>
    <w:p w:rsidR="00130552" w:rsidRDefault="00130552" w:rsidP="00130552">
      <w:pPr>
        <w:ind w:firstLine="709"/>
        <w:jc w:val="both"/>
        <w:rPr>
          <w:szCs w:val="28"/>
        </w:rPr>
      </w:pPr>
    </w:p>
    <w:p w:rsidR="00130552" w:rsidRDefault="00130552" w:rsidP="00130552">
      <w:pPr>
        <w:ind w:firstLine="709"/>
        <w:jc w:val="both"/>
        <w:rPr>
          <w:szCs w:val="28"/>
        </w:rPr>
      </w:pPr>
    </w:p>
    <w:p w:rsidR="00130552" w:rsidRDefault="001D0C1E" w:rsidP="00130552">
      <w:pPr>
        <w:jc w:val="both"/>
        <w:rPr>
          <w:szCs w:val="28"/>
        </w:rPr>
      </w:pPr>
      <w:r>
        <w:rPr>
          <w:szCs w:val="28"/>
        </w:rPr>
        <w:t xml:space="preserve">Губернатор </w:t>
      </w:r>
      <w:r w:rsidR="00130552">
        <w:rPr>
          <w:szCs w:val="28"/>
        </w:rPr>
        <w:t xml:space="preserve">края                                                                     В.В. </w:t>
      </w:r>
      <w:proofErr w:type="spellStart"/>
      <w:r w:rsidR="00130552">
        <w:rPr>
          <w:szCs w:val="28"/>
        </w:rPr>
        <w:t>Миклушевский</w:t>
      </w:r>
      <w:proofErr w:type="spellEnd"/>
    </w:p>
    <w:sectPr w:rsidR="00130552" w:rsidSect="00753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67E" w:rsidRDefault="00A7067E">
      <w:r>
        <w:separator/>
      </w:r>
    </w:p>
  </w:endnote>
  <w:endnote w:type="continuationSeparator" w:id="0">
    <w:p w:rsidR="00A7067E" w:rsidRDefault="00A7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D2" w:rsidRDefault="005233D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D2" w:rsidRDefault="005233D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D2" w:rsidRDefault="005233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67E" w:rsidRDefault="00A7067E">
      <w:r>
        <w:separator/>
      </w:r>
    </w:p>
  </w:footnote>
  <w:footnote w:type="continuationSeparator" w:id="0">
    <w:p w:rsidR="00A7067E" w:rsidRDefault="00A70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D2" w:rsidRDefault="005233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793080"/>
      <w:docPartObj>
        <w:docPartGallery w:val="Page Numbers (Top of Page)"/>
        <w:docPartUnique/>
      </w:docPartObj>
    </w:sdtPr>
    <w:sdtEndPr/>
    <w:sdtContent>
      <w:p w:rsidR="00753732" w:rsidRDefault="0075373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1B0">
          <w:rPr>
            <w:noProof/>
          </w:rPr>
          <w:t>3</w:t>
        </w:r>
        <w:r>
          <w:fldChar w:fldCharType="end"/>
        </w:r>
      </w:p>
    </w:sdtContent>
  </w:sdt>
  <w:p w:rsidR="00831295" w:rsidRDefault="00831295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D2" w:rsidRDefault="005233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E58"/>
    <w:rsid w:val="00130552"/>
    <w:rsid w:val="001A6BA9"/>
    <w:rsid w:val="001D0C1E"/>
    <w:rsid w:val="002870A2"/>
    <w:rsid w:val="00302BCF"/>
    <w:rsid w:val="00347099"/>
    <w:rsid w:val="00380ED3"/>
    <w:rsid w:val="004400D1"/>
    <w:rsid w:val="00476E58"/>
    <w:rsid w:val="004B31B0"/>
    <w:rsid w:val="005233D2"/>
    <w:rsid w:val="00660CCB"/>
    <w:rsid w:val="006C470C"/>
    <w:rsid w:val="006F23C8"/>
    <w:rsid w:val="00753732"/>
    <w:rsid w:val="00764E90"/>
    <w:rsid w:val="007D7173"/>
    <w:rsid w:val="00831295"/>
    <w:rsid w:val="00872546"/>
    <w:rsid w:val="00A357BF"/>
    <w:rsid w:val="00A7067E"/>
    <w:rsid w:val="00A73BFF"/>
    <w:rsid w:val="00AB4A67"/>
    <w:rsid w:val="00AF1364"/>
    <w:rsid w:val="00B57EC2"/>
    <w:rsid w:val="00D075C5"/>
    <w:rsid w:val="00D55E65"/>
    <w:rsid w:val="00DA65B9"/>
    <w:rsid w:val="00E00EFB"/>
    <w:rsid w:val="00E71963"/>
    <w:rsid w:val="00F07B5F"/>
    <w:rsid w:val="00F646F9"/>
    <w:rsid w:val="00FB2637"/>
    <w:rsid w:val="00FC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233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233D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233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233D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3</Pages>
  <Words>552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2017-05-10T01:09:00Z</cp:lastPrinted>
  <dcterms:created xsi:type="dcterms:W3CDTF">2017-05-14T21:37:00Z</dcterms:created>
  <dcterms:modified xsi:type="dcterms:W3CDTF">2017-05-14T21:37:00Z</dcterms:modified>
</cp:coreProperties>
</file>