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7140E0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7140E0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E1265" w:rsidRPr="009E1265" w:rsidRDefault="009E1265" w:rsidP="007140E0">
            <w:pPr>
              <w:ind w:left="-108"/>
              <w:jc w:val="both"/>
              <w:rPr>
                <w:szCs w:val="28"/>
              </w:rPr>
            </w:pPr>
          </w:p>
          <w:p w:rsidR="007140E0" w:rsidRPr="009E1265" w:rsidRDefault="009E1265" w:rsidP="007140E0">
            <w:pPr>
              <w:ind w:left="-108"/>
              <w:jc w:val="both"/>
              <w:rPr>
                <w:szCs w:val="28"/>
              </w:rPr>
            </w:pPr>
            <w:r w:rsidRPr="009E1265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 xml:space="preserve">закона Приморского края "О внесении </w:t>
            </w:r>
            <w:r w:rsidR="00F94A2B">
              <w:rPr>
                <w:szCs w:val="28"/>
              </w:rPr>
              <w:t>изменений в Закон</w:t>
            </w:r>
            <w:r w:rsidR="007140E0">
              <w:rPr>
                <w:szCs w:val="28"/>
              </w:rPr>
              <w:t xml:space="preserve"> Приморского края "О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рыбохозяйственной</w:t>
            </w:r>
            <w:proofErr w:type="spellEnd"/>
            <w:r>
              <w:rPr>
                <w:szCs w:val="28"/>
              </w:rPr>
              <w:t xml:space="preserve"> деятельности в Приморском крае</w:t>
            </w:r>
            <w:r w:rsidR="007140E0">
              <w:rPr>
                <w:szCs w:val="28"/>
              </w:rPr>
              <w:t>"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1265" w:rsidRDefault="000B3FB2" w:rsidP="007140E0">
            <w:pPr>
              <w:ind w:left="-108"/>
              <w:jc w:val="both"/>
              <w:rPr>
                <w:szCs w:val="28"/>
              </w:rPr>
            </w:pPr>
          </w:p>
        </w:tc>
      </w:tr>
    </w:tbl>
    <w:p w:rsidR="00931FD6" w:rsidRDefault="007140E0" w:rsidP="00453922">
      <w:pPr>
        <w:ind w:firstLine="709"/>
      </w:pPr>
      <w:r>
        <w:t>Законодательное Собрание Приморского края</w:t>
      </w:r>
    </w:p>
    <w:p w:rsidR="004C57C1" w:rsidRDefault="004C57C1" w:rsidP="009C06BA"/>
    <w:p w:rsidR="004C57C1" w:rsidRDefault="004C57C1" w:rsidP="009C06BA">
      <w:r>
        <w:t>ПОСТАНОВЛЯЕТ:</w:t>
      </w:r>
    </w:p>
    <w:p w:rsidR="004C57C1" w:rsidRDefault="004C57C1" w:rsidP="009C06BA"/>
    <w:p w:rsidR="004C57C1" w:rsidRDefault="004C57C1" w:rsidP="00C677A4">
      <w:pPr>
        <w:ind w:firstLine="709"/>
        <w:jc w:val="both"/>
      </w:pPr>
      <w:r>
        <w:t>1.</w:t>
      </w:r>
      <w:r w:rsidR="002C48AC">
        <w:t>Принять проект закона Приморского края "О внесени</w:t>
      </w:r>
      <w:r w:rsidR="00F94A2B">
        <w:t>и изменений в    Закон</w:t>
      </w:r>
      <w:r w:rsidR="002C48AC">
        <w:t xml:space="preserve"> Приморского края "О </w:t>
      </w:r>
      <w:proofErr w:type="spellStart"/>
      <w:r w:rsidR="002C48AC">
        <w:t>рыбохозяйственной</w:t>
      </w:r>
      <w:proofErr w:type="spellEnd"/>
      <w:r w:rsidR="002C48AC">
        <w:t xml:space="preserve"> д</w:t>
      </w:r>
      <w:r w:rsidR="00E603DC">
        <w:t xml:space="preserve">еятельности в Приморском крае" </w:t>
      </w:r>
      <w:r w:rsidR="002C48AC">
        <w:t>в первом чтении.</w:t>
      </w:r>
    </w:p>
    <w:p w:rsidR="002C48AC" w:rsidRDefault="002C48AC" w:rsidP="00C677A4">
      <w:pPr>
        <w:ind w:firstLine="709"/>
        <w:jc w:val="both"/>
      </w:pPr>
    </w:p>
    <w:p w:rsidR="002C48AC" w:rsidRDefault="002C48AC" w:rsidP="00C677A4">
      <w:pPr>
        <w:ind w:firstLine="709"/>
        <w:jc w:val="both"/>
      </w:pPr>
      <w:r>
        <w:t>2.Установить, что поправки к указанному законопроекту направляются в комите</w:t>
      </w:r>
      <w:r w:rsidR="00177C17">
        <w:t xml:space="preserve">т Законодательного Собрания по </w:t>
      </w:r>
      <w:r>
        <w:t>п</w:t>
      </w:r>
      <w:r w:rsidR="00177C17">
        <w:t>р</w:t>
      </w:r>
      <w:r>
        <w:t xml:space="preserve">одовольственной политике и природопользованию до </w:t>
      </w:r>
      <w:r w:rsidR="005D3C1B">
        <w:t>7</w:t>
      </w:r>
      <w:r w:rsidR="00BA3065">
        <w:t xml:space="preserve"> июн</w:t>
      </w:r>
      <w:r w:rsidR="00F94A2B" w:rsidRPr="00F94A2B">
        <w:t>я</w:t>
      </w:r>
      <w:r w:rsidR="00F94A2B">
        <w:t xml:space="preserve"> 2017</w:t>
      </w:r>
      <w:r w:rsidR="00177C17">
        <w:t xml:space="preserve"> года.</w:t>
      </w:r>
    </w:p>
    <w:p w:rsidR="00177C17" w:rsidRDefault="00177C17" w:rsidP="00C677A4">
      <w:pPr>
        <w:ind w:firstLine="709"/>
        <w:jc w:val="both"/>
      </w:pPr>
    </w:p>
    <w:p w:rsidR="00177C17" w:rsidRDefault="00177C17" w:rsidP="00C677A4">
      <w:pPr>
        <w:ind w:firstLine="709"/>
        <w:jc w:val="both"/>
      </w:pPr>
      <w:r>
        <w:t xml:space="preserve">3.Комитету Законодательного Собрания по продовольственной политике и природопользованию </w:t>
      </w:r>
      <w:r w:rsidRPr="00612171">
        <w:t>(</w:t>
      </w:r>
      <w:r w:rsidR="00612171">
        <w:t>Зотов</w:t>
      </w:r>
      <w:r w:rsidRPr="00612171">
        <w:t>)</w:t>
      </w:r>
      <w:r>
        <w:t xml:space="preserve"> доработать указанный законопроект с учетом поступивших поправок и</w:t>
      </w:r>
      <w:r w:rsidR="003719D7">
        <w:t xml:space="preserve"> внести его на рассмотрение Зак</w:t>
      </w:r>
      <w:r>
        <w:t>он</w:t>
      </w:r>
      <w:r w:rsidR="003719D7">
        <w:t>о</w:t>
      </w:r>
      <w:r>
        <w:t>дательного Собрания во втором чтении.</w:t>
      </w:r>
    </w:p>
    <w:p w:rsidR="00177C17" w:rsidRDefault="00177C17" w:rsidP="00C677A4">
      <w:pPr>
        <w:ind w:firstLine="709"/>
        <w:jc w:val="both"/>
      </w:pPr>
    </w:p>
    <w:p w:rsidR="00177C17" w:rsidRDefault="00C677A4" w:rsidP="00C677A4">
      <w:pPr>
        <w:ind w:firstLine="709"/>
        <w:jc w:val="both"/>
      </w:pPr>
      <w:r>
        <w:t>4.</w:t>
      </w:r>
      <w:r w:rsidR="00177C17">
        <w:t>Настоящее постановление вступает в силу со дня его принятия.</w:t>
      </w:r>
    </w:p>
    <w:p w:rsidR="00177C17" w:rsidRDefault="00177C17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2C48AC">
      <w:pPr>
        <w:jc w:val="both"/>
      </w:pPr>
      <w:r>
        <w:t xml:space="preserve">Председатель </w:t>
      </w:r>
    </w:p>
    <w:p w:rsidR="00C677A4" w:rsidRDefault="00C677A4" w:rsidP="002C48AC">
      <w:pPr>
        <w:jc w:val="both"/>
      </w:pPr>
      <w:r>
        <w:t>Законодательного Собрания</w:t>
      </w:r>
      <w:r w:rsidR="00612171">
        <w:t xml:space="preserve">                                                                  А.И. Ролик</w:t>
      </w:r>
    </w:p>
    <w:p w:rsidR="00177C17" w:rsidRDefault="00177C17" w:rsidP="002C48AC">
      <w:pPr>
        <w:jc w:val="both"/>
      </w:pPr>
    </w:p>
    <w:p w:rsidR="00177C17" w:rsidRDefault="00177C17" w:rsidP="002C48AC">
      <w:pPr>
        <w:jc w:val="both"/>
      </w:pPr>
    </w:p>
    <w:p w:rsidR="00931FD6" w:rsidRDefault="00931FD6"/>
    <w:p w:rsidR="007140E0" w:rsidRDefault="007140E0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434" w:rsidRDefault="00172434">
      <w:r>
        <w:separator/>
      </w:r>
    </w:p>
  </w:endnote>
  <w:endnote w:type="continuationSeparator" w:id="0">
    <w:p w:rsidR="00172434" w:rsidRDefault="0017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434" w:rsidRDefault="00172434">
      <w:r>
        <w:separator/>
      </w:r>
    </w:p>
  </w:footnote>
  <w:footnote w:type="continuationSeparator" w:id="0">
    <w:p w:rsidR="00172434" w:rsidRDefault="00172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68"/>
    <w:rsid w:val="00054F16"/>
    <w:rsid w:val="00057575"/>
    <w:rsid w:val="0007488C"/>
    <w:rsid w:val="000B3FB2"/>
    <w:rsid w:val="000D628E"/>
    <w:rsid w:val="000E5228"/>
    <w:rsid w:val="00123119"/>
    <w:rsid w:val="00155F7F"/>
    <w:rsid w:val="00172434"/>
    <w:rsid w:val="00177C17"/>
    <w:rsid w:val="001856A1"/>
    <w:rsid w:val="001A3768"/>
    <w:rsid w:val="001E08B0"/>
    <w:rsid w:val="00243C5C"/>
    <w:rsid w:val="002C48AC"/>
    <w:rsid w:val="003325F4"/>
    <w:rsid w:val="003719D7"/>
    <w:rsid w:val="00392E21"/>
    <w:rsid w:val="003B5F33"/>
    <w:rsid w:val="00453922"/>
    <w:rsid w:val="004B69FA"/>
    <w:rsid w:val="004C57C1"/>
    <w:rsid w:val="004D1A01"/>
    <w:rsid w:val="005A6019"/>
    <w:rsid w:val="005D3C1B"/>
    <w:rsid w:val="005E6130"/>
    <w:rsid w:val="00612171"/>
    <w:rsid w:val="00650707"/>
    <w:rsid w:val="00695A4A"/>
    <w:rsid w:val="006D45ED"/>
    <w:rsid w:val="006D4D21"/>
    <w:rsid w:val="006E650F"/>
    <w:rsid w:val="007140E0"/>
    <w:rsid w:val="00726997"/>
    <w:rsid w:val="007A0A8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18D9"/>
    <w:rsid w:val="009959AC"/>
    <w:rsid w:val="009C06BA"/>
    <w:rsid w:val="009E1265"/>
    <w:rsid w:val="00A13794"/>
    <w:rsid w:val="00A26C60"/>
    <w:rsid w:val="00A93332"/>
    <w:rsid w:val="00AE5EE6"/>
    <w:rsid w:val="00B62CD7"/>
    <w:rsid w:val="00BA3065"/>
    <w:rsid w:val="00BA58C7"/>
    <w:rsid w:val="00C20E8F"/>
    <w:rsid w:val="00C677A4"/>
    <w:rsid w:val="00CA7E54"/>
    <w:rsid w:val="00CE19DF"/>
    <w:rsid w:val="00D02716"/>
    <w:rsid w:val="00DF01B2"/>
    <w:rsid w:val="00E26F2C"/>
    <w:rsid w:val="00E603DC"/>
    <w:rsid w:val="00E93A7F"/>
    <w:rsid w:val="00EF502B"/>
    <w:rsid w:val="00F14CBB"/>
    <w:rsid w:val="00F75CDD"/>
    <w:rsid w:val="00F9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93656-4214-4A48-ADB8-0B72F02BA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123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2017-05-04T22:43:00Z</cp:lastPrinted>
  <dcterms:created xsi:type="dcterms:W3CDTF">2017-05-14T21:38:00Z</dcterms:created>
  <dcterms:modified xsi:type="dcterms:W3CDTF">2017-05-14T21:38:00Z</dcterms:modified>
</cp:coreProperties>
</file>