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7" o:title=""/>
          </v:shape>
          <o:OLEObject Type="Embed" ProgID="Word.Picture.8" ShapeID="_x0000_i1025" DrawAspect="Content" ObjectID="_1556438935" r:id="rId8"/>
        </w:object>
      </w: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 w:rsidTr="00D86B7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Tr="00D86B7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E934E1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E934E1">
              <w:rPr>
                <w:szCs w:val="28"/>
              </w:rPr>
              <w:t>7</w:t>
            </w:r>
            <w:r w:rsidR="00A37953">
              <w:rPr>
                <w:szCs w:val="28"/>
              </w:rPr>
              <w:t>.</w:t>
            </w:r>
            <w:r w:rsidR="005E4D3A">
              <w:rPr>
                <w:szCs w:val="28"/>
              </w:rPr>
              <w:t>0</w:t>
            </w:r>
            <w:r w:rsidR="00E934E1">
              <w:rPr>
                <w:szCs w:val="28"/>
              </w:rPr>
              <w:t>5</w:t>
            </w:r>
            <w:r w:rsidR="004A2E4A" w:rsidRPr="004A2E4A">
              <w:rPr>
                <w:szCs w:val="28"/>
              </w:rPr>
              <w:t>.201</w:t>
            </w:r>
            <w:r w:rsidR="00966F0C"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54318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</w:tr>
      <w:tr w:rsidR="00357541" w:rsidTr="00D86B7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 w:rsidTr="00D86B7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053FBF" w:rsidP="00D86B71">
            <w:pPr>
              <w:ind w:right="637"/>
              <w:jc w:val="both"/>
            </w:pPr>
            <w:r>
              <w:t xml:space="preserve">О проекте закона </w:t>
            </w:r>
            <w:r w:rsidR="00646384">
              <w:t xml:space="preserve">Приморского края </w:t>
            </w:r>
            <w:r w:rsidR="00602A04">
              <w:t>"</w:t>
            </w:r>
            <w:r w:rsidR="00602A04" w:rsidRPr="00602A04">
              <w:t xml:space="preserve">О внесении изменений в Закон Приморского края </w:t>
            </w:r>
            <w:r w:rsidR="00D86B71">
              <w:t xml:space="preserve">                 </w:t>
            </w:r>
            <w:bookmarkStart w:id="0" w:name="_GoBack"/>
            <w:bookmarkEnd w:id="0"/>
            <w:r w:rsidR="00602A04" w:rsidRPr="00602A04">
              <w:t>"О регулировании земельных отношений в Приморском крае"</w:t>
            </w:r>
            <w:r w:rsidR="00602A04">
              <w:t xml:space="preserve"> </w:t>
            </w:r>
            <w:r w:rsidR="009D3ADE">
              <w:t>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</w:t>
      </w:r>
      <w:r w:rsidR="00602A04" w:rsidRPr="00602A04">
        <w:rPr>
          <w:rFonts w:eastAsiaTheme="minorEastAsia"/>
          <w:szCs w:val="28"/>
        </w:rPr>
        <w:t xml:space="preserve"> </w:t>
      </w:r>
      <w:r w:rsidR="00602A04">
        <w:rPr>
          <w:rFonts w:eastAsiaTheme="minorEastAsia"/>
          <w:szCs w:val="28"/>
        </w:rPr>
        <w:t>"</w:t>
      </w:r>
      <w:r w:rsidR="00602A04" w:rsidRPr="00602A04">
        <w:t xml:space="preserve">О внесении изменений в Закон Приморского края </w:t>
      </w:r>
      <w:r w:rsidR="00602A04">
        <w:t xml:space="preserve">                  </w:t>
      </w:r>
      <w:r w:rsidR="00602A04" w:rsidRPr="00602A04">
        <w:t>"О регулировании земельных отношений в Приморском крае"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A10323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  <w:t xml:space="preserve">1.Внести проект закона </w:t>
      </w:r>
      <w:r w:rsidRPr="0045315B">
        <w:t>Приморского края</w:t>
      </w:r>
      <w:r w:rsidR="00053FBF">
        <w:t xml:space="preserve"> </w:t>
      </w:r>
      <w:r w:rsidR="00602A04">
        <w:t>"</w:t>
      </w:r>
      <w:r w:rsidR="00602A04" w:rsidRPr="00915A09">
        <w:rPr>
          <w:szCs w:val="28"/>
        </w:rPr>
        <w:t xml:space="preserve">О внесении изменений в </w:t>
      </w:r>
      <w:r w:rsidR="00602A04" w:rsidRPr="004571B4">
        <w:rPr>
          <w:szCs w:val="28"/>
        </w:rPr>
        <w:t xml:space="preserve">Закон Приморского края "О регулировании земельных отношений в Приморском крае" </w:t>
      </w:r>
      <w:r>
        <w:t>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053FBF" w:rsidRPr="00053FBF">
        <w:t>"</w:t>
      </w:r>
      <w:r w:rsidR="00602A04" w:rsidRPr="00602A04">
        <w:t xml:space="preserve">О внесении изменений в Закон Приморского края "О регулировании земельных отношений в Приморском крае" </w:t>
      </w:r>
      <w:r w:rsidRPr="0045315B">
        <w:t xml:space="preserve">в первом чтении на очередном заседании Законодательного Собрания в </w:t>
      </w:r>
      <w:r w:rsidR="00602A04">
        <w:t>мае</w:t>
      </w:r>
      <w:r w:rsidRPr="0045315B">
        <w:t xml:space="preserve"> 201</w:t>
      </w:r>
      <w:r w:rsidR="00966F0C">
        <w:t>7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646384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 w:rsidR="00966F0C">
        <w:t>Андрейченко А</w:t>
      </w:r>
      <w:r>
        <w:t>.</w:t>
      </w:r>
      <w:r w:rsidR="00966F0C">
        <w:t>В.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D3ADE" w:rsidRDefault="00646384" w:rsidP="00646384">
      <w:pPr>
        <w:pStyle w:val="a3"/>
        <w:tabs>
          <w:tab w:val="clear" w:pos="4153"/>
          <w:tab w:val="clear" w:pos="8306"/>
          <w:tab w:val="left" w:pos="426"/>
          <w:tab w:val="left" w:pos="709"/>
        </w:tabs>
        <w:jc w:val="both"/>
      </w:pPr>
      <w:r>
        <w:t xml:space="preserve"> 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5E4D3A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</w:t>
      </w:r>
      <w:r w:rsidR="00E1701E">
        <w:t xml:space="preserve">                            </w:t>
      </w:r>
      <w:r w:rsidR="009611AE">
        <w:t xml:space="preserve">   </w:t>
      </w:r>
      <w:r>
        <w:t xml:space="preserve">                            Е</w:t>
      </w:r>
      <w:r w:rsidR="00442C91">
        <w:t xml:space="preserve">.А. </w:t>
      </w:r>
      <w:r>
        <w:t>Зотов</w:t>
      </w:r>
    </w:p>
    <w:sectPr w:rsidR="009D3ADE" w:rsidSect="00D86B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86C" w:rsidRDefault="004D086C">
      <w:r>
        <w:separator/>
      </w:r>
    </w:p>
  </w:endnote>
  <w:endnote w:type="continuationSeparator" w:id="0">
    <w:p w:rsidR="004D086C" w:rsidRDefault="004D0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86C" w:rsidRDefault="004D086C">
      <w:r>
        <w:separator/>
      </w:r>
    </w:p>
  </w:footnote>
  <w:footnote w:type="continuationSeparator" w:id="0">
    <w:p w:rsidR="004D086C" w:rsidRDefault="004D0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6B7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26628"/>
    <w:rsid w:val="000527A7"/>
    <w:rsid w:val="00053C61"/>
    <w:rsid w:val="00053FBF"/>
    <w:rsid w:val="00063A6B"/>
    <w:rsid w:val="000A7A22"/>
    <w:rsid w:val="00160F97"/>
    <w:rsid w:val="00164C2C"/>
    <w:rsid w:val="00194B37"/>
    <w:rsid w:val="001A4B2B"/>
    <w:rsid w:val="0020003C"/>
    <w:rsid w:val="002105EF"/>
    <w:rsid w:val="00222096"/>
    <w:rsid w:val="00242578"/>
    <w:rsid w:val="00292599"/>
    <w:rsid w:val="00294DAB"/>
    <w:rsid w:val="002E0D88"/>
    <w:rsid w:val="003202F7"/>
    <w:rsid w:val="00357541"/>
    <w:rsid w:val="00363B41"/>
    <w:rsid w:val="00396C6F"/>
    <w:rsid w:val="003A7EE9"/>
    <w:rsid w:val="003D6E80"/>
    <w:rsid w:val="003E5647"/>
    <w:rsid w:val="003F1EED"/>
    <w:rsid w:val="003F2358"/>
    <w:rsid w:val="00401364"/>
    <w:rsid w:val="00442C91"/>
    <w:rsid w:val="00461E2B"/>
    <w:rsid w:val="004647AF"/>
    <w:rsid w:val="00477B03"/>
    <w:rsid w:val="004A2E4A"/>
    <w:rsid w:val="004D086C"/>
    <w:rsid w:val="00543188"/>
    <w:rsid w:val="00572897"/>
    <w:rsid w:val="00580625"/>
    <w:rsid w:val="005E4D3A"/>
    <w:rsid w:val="00602A04"/>
    <w:rsid w:val="006367DA"/>
    <w:rsid w:val="00646384"/>
    <w:rsid w:val="006A7CFE"/>
    <w:rsid w:val="006C025D"/>
    <w:rsid w:val="006E1781"/>
    <w:rsid w:val="007128C1"/>
    <w:rsid w:val="007E493D"/>
    <w:rsid w:val="008816B1"/>
    <w:rsid w:val="00887B8D"/>
    <w:rsid w:val="008F6E7D"/>
    <w:rsid w:val="009208EE"/>
    <w:rsid w:val="00941A9C"/>
    <w:rsid w:val="009611AE"/>
    <w:rsid w:val="009642C4"/>
    <w:rsid w:val="00966F0C"/>
    <w:rsid w:val="009712B2"/>
    <w:rsid w:val="00981C15"/>
    <w:rsid w:val="009D3ADE"/>
    <w:rsid w:val="009D5814"/>
    <w:rsid w:val="009E5CD9"/>
    <w:rsid w:val="00A10323"/>
    <w:rsid w:val="00A20B08"/>
    <w:rsid w:val="00A37953"/>
    <w:rsid w:val="00AD54FC"/>
    <w:rsid w:val="00B04213"/>
    <w:rsid w:val="00B2574A"/>
    <w:rsid w:val="00B6288F"/>
    <w:rsid w:val="00B803DE"/>
    <w:rsid w:val="00BD1F92"/>
    <w:rsid w:val="00BE16C2"/>
    <w:rsid w:val="00C36046"/>
    <w:rsid w:val="00C502F9"/>
    <w:rsid w:val="00C9335B"/>
    <w:rsid w:val="00C958B6"/>
    <w:rsid w:val="00CD6A05"/>
    <w:rsid w:val="00D40D3E"/>
    <w:rsid w:val="00D86B71"/>
    <w:rsid w:val="00DC5AA6"/>
    <w:rsid w:val="00DE1614"/>
    <w:rsid w:val="00E1701E"/>
    <w:rsid w:val="00E210BA"/>
    <w:rsid w:val="00E26031"/>
    <w:rsid w:val="00E92654"/>
    <w:rsid w:val="00E934E1"/>
    <w:rsid w:val="00EA7649"/>
    <w:rsid w:val="00EE007E"/>
    <w:rsid w:val="00EE4F97"/>
    <w:rsid w:val="00EE7454"/>
    <w:rsid w:val="00F41127"/>
    <w:rsid w:val="00FA28DC"/>
    <w:rsid w:val="00FE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35</TotalTime>
  <Pages>1</Pages>
  <Words>171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27</cp:revision>
  <cp:lastPrinted>2017-05-16T01:14:00Z</cp:lastPrinted>
  <dcterms:created xsi:type="dcterms:W3CDTF">2015-08-20T02:03:00Z</dcterms:created>
  <dcterms:modified xsi:type="dcterms:W3CDTF">2017-05-16T01:22:00Z</dcterms:modified>
</cp:coreProperties>
</file>