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EE4CD8">
      <w:pPr>
        <w:spacing w:line="360" w:lineRule="auto"/>
        <w:ind w:left="567"/>
        <w:jc w:val="right"/>
      </w:pPr>
      <w:r>
        <w:t xml:space="preserve">                                                       </w:t>
      </w:r>
      <w:r w:rsidR="006E1781">
        <w:t xml:space="preserve">                            </w:t>
      </w:r>
      <w:r>
        <w:t xml:space="preserve">  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5651909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B53102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B53102">
              <w:rPr>
                <w:szCs w:val="28"/>
              </w:rPr>
              <w:t>7</w:t>
            </w:r>
            <w:r w:rsidR="00A37953">
              <w:rPr>
                <w:szCs w:val="28"/>
              </w:rPr>
              <w:t>.</w:t>
            </w:r>
            <w:r w:rsidR="005E4D3A">
              <w:rPr>
                <w:szCs w:val="28"/>
              </w:rPr>
              <w:t>0</w:t>
            </w:r>
            <w:r w:rsidR="00B53102">
              <w:rPr>
                <w:szCs w:val="28"/>
              </w:rPr>
              <w:t>5</w:t>
            </w:r>
            <w:r w:rsidR="004A2E4A" w:rsidRPr="004A2E4A">
              <w:rPr>
                <w:szCs w:val="28"/>
              </w:rPr>
              <w:t>.201</w:t>
            </w:r>
            <w:r w:rsidR="00966F0C"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6117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62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53FBF" w:rsidRDefault="00053FBF" w:rsidP="00053FBF">
            <w:pPr>
              <w:jc w:val="both"/>
            </w:pPr>
            <w:r>
              <w:t xml:space="preserve">О проекте закона </w:t>
            </w:r>
            <w:r w:rsidR="00646384">
              <w:t xml:space="preserve">Приморского края </w:t>
            </w:r>
            <w:r w:rsidRPr="00053FBF">
              <w:t>"</w:t>
            </w:r>
            <w:r w:rsidR="00C84195">
              <w:t>Об охране атмосферного воздуха на территории Приморского края"</w:t>
            </w:r>
          </w:p>
          <w:p w:rsidR="009D3ADE" w:rsidRDefault="009D3ADE" w:rsidP="00053FBF">
            <w:pPr>
              <w:jc w:val="both"/>
            </w:pP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>"</w:t>
      </w:r>
      <w:r w:rsidR="00C84195">
        <w:t>Об охране атмосферного воздуха на территории Приморского края</w:t>
      </w:r>
      <w:r w:rsidR="00053FBF" w:rsidRPr="00053FBF">
        <w:t>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A10323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1.Внести проект закона </w:t>
      </w:r>
      <w:r w:rsidRPr="0045315B">
        <w:t>Приморского края</w:t>
      </w:r>
      <w:r w:rsidR="00053FBF">
        <w:t xml:space="preserve"> </w:t>
      </w:r>
      <w:r w:rsidR="00C84195" w:rsidRPr="00053FBF">
        <w:t>"</w:t>
      </w:r>
      <w:r w:rsidR="00C84195">
        <w:t>Об охране атмосферного воздуха на территории Приморского края</w:t>
      </w:r>
      <w:r w:rsidR="00C84195" w:rsidRPr="00053FBF">
        <w:t>"</w:t>
      </w:r>
      <w:r w:rsidR="00026628">
        <w:t xml:space="preserve">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C84195" w:rsidRPr="00053FBF">
        <w:t>"</w:t>
      </w:r>
      <w:r w:rsidR="00C84195">
        <w:t>Об охране атмосферного воздуха на территории Приморского края</w:t>
      </w:r>
      <w:r w:rsidR="00C84195" w:rsidRPr="00053FBF">
        <w:t>"</w:t>
      </w:r>
      <w:r w:rsidR="00053FBF"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C84195">
        <w:t>мае</w:t>
      </w:r>
      <w:r w:rsidRPr="0045315B">
        <w:t xml:space="preserve"> 201</w:t>
      </w:r>
      <w:r w:rsidR="00966F0C">
        <w:t>7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646384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 w:rsidR="00C84195">
        <w:t>Зотову Е.А.</w:t>
      </w:r>
      <w:r w:rsidRPr="0045315B">
        <w:t>, председател</w:t>
      </w:r>
      <w:r w:rsidR="00C84195">
        <w:t>ю</w:t>
      </w:r>
      <w:r w:rsidRPr="0045315B">
        <w:t xml:space="preserve">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646384" w:rsidP="00646384">
      <w:pPr>
        <w:pStyle w:val="a3"/>
        <w:tabs>
          <w:tab w:val="clear" w:pos="4153"/>
          <w:tab w:val="clear" w:pos="8306"/>
          <w:tab w:val="left" w:pos="426"/>
          <w:tab w:val="left" w:pos="709"/>
        </w:tabs>
        <w:jc w:val="both"/>
      </w:pPr>
      <w:r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5E4D3A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</w:t>
      </w:r>
      <w:r w:rsidR="00E1701E">
        <w:t xml:space="preserve">                            </w:t>
      </w:r>
      <w:r w:rsidR="009611AE">
        <w:t xml:space="preserve">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441" w:rsidRDefault="00A13441">
      <w:r>
        <w:separator/>
      </w:r>
    </w:p>
  </w:endnote>
  <w:endnote w:type="continuationSeparator" w:id="0">
    <w:p w:rsidR="00A13441" w:rsidRDefault="00A1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441" w:rsidRDefault="00A13441">
      <w:r>
        <w:separator/>
      </w:r>
    </w:p>
  </w:footnote>
  <w:footnote w:type="continuationSeparator" w:id="0">
    <w:p w:rsidR="00A13441" w:rsidRDefault="00A134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41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6628"/>
    <w:rsid w:val="000527A7"/>
    <w:rsid w:val="00053C61"/>
    <w:rsid w:val="00053FBF"/>
    <w:rsid w:val="00063A6B"/>
    <w:rsid w:val="000A7A22"/>
    <w:rsid w:val="00160F97"/>
    <w:rsid w:val="00164C2C"/>
    <w:rsid w:val="00194B37"/>
    <w:rsid w:val="001A4B2B"/>
    <w:rsid w:val="0020003C"/>
    <w:rsid w:val="002105EF"/>
    <w:rsid w:val="00222096"/>
    <w:rsid w:val="00242578"/>
    <w:rsid w:val="00292599"/>
    <w:rsid w:val="00294DAB"/>
    <w:rsid w:val="002E0D88"/>
    <w:rsid w:val="003202F7"/>
    <w:rsid w:val="00357541"/>
    <w:rsid w:val="0036117F"/>
    <w:rsid w:val="00363B41"/>
    <w:rsid w:val="00396C6F"/>
    <w:rsid w:val="003A7EE9"/>
    <w:rsid w:val="003D6E80"/>
    <w:rsid w:val="003E5647"/>
    <w:rsid w:val="003F2358"/>
    <w:rsid w:val="00401364"/>
    <w:rsid w:val="00442C91"/>
    <w:rsid w:val="00461E2B"/>
    <w:rsid w:val="004647AF"/>
    <w:rsid w:val="00477B03"/>
    <w:rsid w:val="004A2E4A"/>
    <w:rsid w:val="00572897"/>
    <w:rsid w:val="00580625"/>
    <w:rsid w:val="005E4D3A"/>
    <w:rsid w:val="006367DA"/>
    <w:rsid w:val="00646384"/>
    <w:rsid w:val="006A7CFE"/>
    <w:rsid w:val="006C025D"/>
    <w:rsid w:val="006E1781"/>
    <w:rsid w:val="007128C1"/>
    <w:rsid w:val="007E493D"/>
    <w:rsid w:val="008816B1"/>
    <w:rsid w:val="00887B8D"/>
    <w:rsid w:val="008F6E7D"/>
    <w:rsid w:val="009208EE"/>
    <w:rsid w:val="00941A9C"/>
    <w:rsid w:val="009611AE"/>
    <w:rsid w:val="009642C4"/>
    <w:rsid w:val="00966F0C"/>
    <w:rsid w:val="009712B2"/>
    <w:rsid w:val="00981C15"/>
    <w:rsid w:val="009D3ADE"/>
    <w:rsid w:val="009D5814"/>
    <w:rsid w:val="009E5CD9"/>
    <w:rsid w:val="00A10323"/>
    <w:rsid w:val="00A13441"/>
    <w:rsid w:val="00A20B08"/>
    <w:rsid w:val="00A37953"/>
    <w:rsid w:val="00AD54FC"/>
    <w:rsid w:val="00B04213"/>
    <w:rsid w:val="00B2574A"/>
    <w:rsid w:val="00B53102"/>
    <w:rsid w:val="00B6288F"/>
    <w:rsid w:val="00B803DE"/>
    <w:rsid w:val="00B812A5"/>
    <w:rsid w:val="00BD1F92"/>
    <w:rsid w:val="00BE16C2"/>
    <w:rsid w:val="00C36046"/>
    <w:rsid w:val="00C502F9"/>
    <w:rsid w:val="00C84195"/>
    <w:rsid w:val="00C9335B"/>
    <w:rsid w:val="00C958B6"/>
    <w:rsid w:val="00CD6A05"/>
    <w:rsid w:val="00D40D3E"/>
    <w:rsid w:val="00DC5AA6"/>
    <w:rsid w:val="00DE1614"/>
    <w:rsid w:val="00E1701E"/>
    <w:rsid w:val="00E210BA"/>
    <w:rsid w:val="00E26031"/>
    <w:rsid w:val="00E673ED"/>
    <w:rsid w:val="00E92654"/>
    <w:rsid w:val="00EA7649"/>
    <w:rsid w:val="00EE007E"/>
    <w:rsid w:val="00EE4CD8"/>
    <w:rsid w:val="00EE4F97"/>
    <w:rsid w:val="00EE7454"/>
    <w:rsid w:val="00F41127"/>
    <w:rsid w:val="00FA28DC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C841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4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C841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4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2017-05-12T00:27:00Z</cp:lastPrinted>
  <dcterms:created xsi:type="dcterms:W3CDTF">2017-05-16T23:38:00Z</dcterms:created>
  <dcterms:modified xsi:type="dcterms:W3CDTF">2017-05-16T23:38:00Z</dcterms:modified>
</cp:coreProperties>
</file>