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45pt" o:ole="" fillcolor="window">
            <v:imagedata r:id="rId7" o:title=""/>
          </v:shape>
          <o:OLEObject Type="Embed" ProgID="Word.Picture.8" ShapeID="_x0000_i1025" DrawAspect="Content" ObjectID="_155654577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5515D" w:rsidRDefault="0065515D" w:rsidP="005417F9">
            <w:pPr>
              <w:spacing w:after="120"/>
              <w:rPr>
                <w:szCs w:val="28"/>
              </w:rPr>
            </w:pPr>
            <w:r>
              <w:rPr>
                <w:szCs w:val="28"/>
              </w:rPr>
              <w:t>17.05</w:t>
            </w:r>
            <w:r w:rsidR="00AD09F2">
              <w:rPr>
                <w:szCs w:val="28"/>
              </w:rPr>
              <w:t>.</w:t>
            </w:r>
            <w:r w:rsidR="004A2E4A" w:rsidRPr="004A2E4A">
              <w:rPr>
                <w:szCs w:val="28"/>
              </w:rPr>
              <w:t>201</w:t>
            </w:r>
            <w:r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65515D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DA5A2B" w:rsidP="00366DE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357541" w:rsidRPr="004A2E4A">
              <w:rPr>
                <w:szCs w:val="28"/>
              </w:rPr>
              <w:t>№</w:t>
            </w:r>
            <w:r w:rsidR="00366DE7">
              <w:rPr>
                <w:szCs w:val="28"/>
              </w:rPr>
              <w:t xml:space="preserve">    </w:t>
            </w:r>
          </w:p>
        </w:tc>
        <w:tc>
          <w:tcPr>
            <w:tcW w:w="850" w:type="dxa"/>
          </w:tcPr>
          <w:p w:rsidR="00357541" w:rsidRPr="004A2E4A" w:rsidRDefault="00366DE7" w:rsidP="00366DE7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61</w:t>
            </w:r>
            <w:r w:rsidR="00DA5A2B">
              <w:rPr>
                <w:szCs w:val="28"/>
              </w:rPr>
              <w:t xml:space="preserve">  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</w:t>
            </w:r>
            <w:r w:rsidR="00F27929">
              <w:rPr>
                <w:szCs w:val="28"/>
              </w:rPr>
              <w:t xml:space="preserve">ерспективах развития сельскохозяйственной </w:t>
            </w:r>
            <w:proofErr w:type="gramStart"/>
            <w:r w:rsidR="00F27929">
              <w:rPr>
                <w:szCs w:val="28"/>
              </w:rPr>
              <w:t>потреби-</w:t>
            </w:r>
            <w:proofErr w:type="spellStart"/>
            <w:r w:rsidR="00F27929">
              <w:rPr>
                <w:szCs w:val="28"/>
              </w:rPr>
              <w:t>тельской</w:t>
            </w:r>
            <w:proofErr w:type="spellEnd"/>
            <w:proofErr w:type="gramEnd"/>
            <w:r w:rsidR="00F27929">
              <w:rPr>
                <w:szCs w:val="28"/>
              </w:rPr>
              <w:t xml:space="preserve"> кооперации на территории Приморского края, а также о создании условий для увеличения производства сельскохозяйственной продукции на основе ввода неиспользуемых залежных земель, внедрения передовых </w:t>
            </w:r>
            <w:proofErr w:type="spellStart"/>
            <w:r w:rsidR="00F27929">
              <w:rPr>
                <w:szCs w:val="28"/>
              </w:rPr>
              <w:t>агротехнологий</w:t>
            </w:r>
            <w:proofErr w:type="spellEnd"/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F27929">
        <w:rPr>
          <w:szCs w:val="28"/>
        </w:rPr>
        <w:t xml:space="preserve">вопрос "О перспективах развития сельскохозяйственной потребительской кооперации на территории Приморского края, а также о создании условий для увеличения производства сельскохозяйственной продукции на основе ввода неиспользуемых залежных земель, внедрения передовых </w:t>
      </w:r>
      <w:proofErr w:type="spellStart"/>
      <w:r w:rsidR="00F27929">
        <w:rPr>
          <w:szCs w:val="28"/>
        </w:rPr>
        <w:t>агротехнологий</w:t>
      </w:r>
      <w:proofErr w:type="spellEnd"/>
      <w:r w:rsidR="003B5375">
        <w:rPr>
          <w:szCs w:val="28"/>
        </w:rPr>
        <w:t>"</w:t>
      </w:r>
      <w:r>
        <w:rPr>
          <w:szCs w:val="28"/>
        </w:rPr>
        <w:t>, 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F27929">
        <w:rPr>
          <w:szCs w:val="28"/>
        </w:rPr>
        <w:t xml:space="preserve">Принять информацию департамента сельского хозяйства и продовольствия Приморского края о перспективах развития сельскохозяйственной потребительской кооперации на территории Приморского края, а также о создании условий для увеличения производства сельскохозяйственной продукции на основе ввода неиспользуемых залежных земель, внедрения передовых </w:t>
      </w:r>
      <w:proofErr w:type="spellStart"/>
      <w:r w:rsidR="00F27929">
        <w:rPr>
          <w:szCs w:val="28"/>
        </w:rPr>
        <w:t>агротехнологий</w:t>
      </w:r>
      <w:proofErr w:type="spellEnd"/>
      <w:r w:rsidR="00F27929">
        <w:rPr>
          <w:szCs w:val="28"/>
        </w:rPr>
        <w:t xml:space="preserve"> к сведению</w:t>
      </w:r>
      <w:r>
        <w:rPr>
          <w:szCs w:val="28"/>
        </w:rPr>
        <w:t>.</w:t>
      </w:r>
    </w:p>
    <w:p w:rsidR="004A2E4A" w:rsidRDefault="004A2E4A" w:rsidP="004A2E4A">
      <w:pPr>
        <w:ind w:firstLine="709"/>
        <w:jc w:val="both"/>
        <w:rPr>
          <w:szCs w:val="28"/>
        </w:rPr>
      </w:pPr>
    </w:p>
    <w:p w:rsidR="008A7BB2" w:rsidRDefault="004A2E4A" w:rsidP="00F27929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="00F27929">
        <w:rPr>
          <w:szCs w:val="28"/>
        </w:rPr>
        <w:t>Рекомендовать департаменту сельского хозяйства</w:t>
      </w:r>
      <w:r w:rsidR="00843F98">
        <w:rPr>
          <w:szCs w:val="28"/>
        </w:rPr>
        <w:t xml:space="preserve"> и продовольствия Приморского края</w:t>
      </w:r>
      <w:r w:rsidR="008A7BB2">
        <w:rPr>
          <w:szCs w:val="28"/>
        </w:rPr>
        <w:t>:</w:t>
      </w:r>
    </w:p>
    <w:p w:rsidR="0065515D" w:rsidRDefault="008A7BB2" w:rsidP="00F27929">
      <w:pPr>
        <w:ind w:firstLine="709"/>
        <w:jc w:val="both"/>
        <w:rPr>
          <w:szCs w:val="28"/>
        </w:rPr>
      </w:pPr>
      <w:r>
        <w:rPr>
          <w:szCs w:val="28"/>
        </w:rPr>
        <w:t>2.1</w:t>
      </w:r>
      <w:r w:rsidR="00975DA9">
        <w:rPr>
          <w:szCs w:val="28"/>
        </w:rPr>
        <w:t>.обеспечить в соответствии с Законом Приморского края</w:t>
      </w:r>
      <w:r w:rsidR="00F27929">
        <w:rPr>
          <w:szCs w:val="28"/>
        </w:rPr>
        <w:t xml:space="preserve"> </w:t>
      </w:r>
      <w:r w:rsidR="00975DA9">
        <w:rPr>
          <w:szCs w:val="28"/>
        </w:rPr>
        <w:t xml:space="preserve">"О краевом бюджете на 2017 год и плановый </w:t>
      </w:r>
      <w:r w:rsidR="009B71E2">
        <w:rPr>
          <w:szCs w:val="28"/>
        </w:rPr>
        <w:t>период 2018 и 2019 годов"</w:t>
      </w:r>
      <w:r w:rsidR="00975DA9">
        <w:rPr>
          <w:szCs w:val="28"/>
        </w:rPr>
        <w:t xml:space="preserve"> исполнение мероприятий, предусмотренных государственной программой Приморского края "Развитие сельского хозяйства и регулирования рынков сельскохозяйственной продукции, сырья и продовольствия. Повышение уровня сельского населения Приморского края </w:t>
      </w:r>
      <w:r w:rsidR="00CF5ACA">
        <w:rPr>
          <w:szCs w:val="28"/>
        </w:rPr>
        <w:t>н</w:t>
      </w:r>
      <w:r w:rsidR="00975DA9">
        <w:rPr>
          <w:szCs w:val="28"/>
        </w:rPr>
        <w:t>а 2013-2020 годы"</w:t>
      </w:r>
      <w:r w:rsidR="00CF5ACA">
        <w:rPr>
          <w:szCs w:val="28"/>
        </w:rPr>
        <w:t xml:space="preserve"> по</w:t>
      </w:r>
      <w:r w:rsidR="004C41FC">
        <w:rPr>
          <w:szCs w:val="28"/>
        </w:rPr>
        <w:t xml:space="preserve"> развитию</w:t>
      </w:r>
      <w:r w:rsidR="00CF5ACA">
        <w:rPr>
          <w:szCs w:val="28"/>
        </w:rPr>
        <w:t xml:space="preserve"> материально-технической базы сельскохозяйственных потребительских кооперативов</w:t>
      </w:r>
      <w:r w:rsidR="004C41FC">
        <w:rPr>
          <w:szCs w:val="28"/>
        </w:rPr>
        <w:t>;</w:t>
      </w:r>
    </w:p>
    <w:p w:rsidR="00A13114" w:rsidRDefault="009B011F" w:rsidP="00F27929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2.2.осуществлять</w:t>
      </w:r>
      <w:r w:rsidR="00FA0190">
        <w:rPr>
          <w:szCs w:val="28"/>
        </w:rPr>
        <w:t xml:space="preserve"> меры, способствующие</w:t>
      </w:r>
      <w:r w:rsidR="005123A3">
        <w:rPr>
          <w:szCs w:val="28"/>
        </w:rPr>
        <w:t xml:space="preserve"> увеличению</w:t>
      </w:r>
      <w:r w:rsidR="00A13114">
        <w:rPr>
          <w:szCs w:val="28"/>
        </w:rPr>
        <w:t xml:space="preserve"> </w:t>
      </w:r>
      <w:r w:rsidR="002B2B5F">
        <w:rPr>
          <w:szCs w:val="28"/>
        </w:rPr>
        <w:t>количества</w:t>
      </w:r>
      <w:r w:rsidR="00A13114">
        <w:rPr>
          <w:szCs w:val="28"/>
        </w:rPr>
        <w:t xml:space="preserve"> сельскохозяйствен</w:t>
      </w:r>
      <w:r w:rsidR="002B2B5F">
        <w:rPr>
          <w:szCs w:val="28"/>
        </w:rPr>
        <w:t xml:space="preserve">ных потребительских кооперативов на </w:t>
      </w:r>
      <w:r w:rsidR="00F111B2">
        <w:rPr>
          <w:szCs w:val="28"/>
        </w:rPr>
        <w:t>территории Приморского края</w:t>
      </w:r>
      <w:r w:rsidR="002B2B5F">
        <w:rPr>
          <w:szCs w:val="28"/>
        </w:rPr>
        <w:t xml:space="preserve"> и</w:t>
      </w:r>
      <w:r w:rsidR="00FA0190">
        <w:rPr>
          <w:szCs w:val="28"/>
        </w:rPr>
        <w:t xml:space="preserve"> новых постоянных рабочих мест во вновь созданных кооперативах, а также</w:t>
      </w:r>
      <w:r>
        <w:rPr>
          <w:szCs w:val="28"/>
        </w:rPr>
        <w:t xml:space="preserve"> меры,</w:t>
      </w:r>
      <w:r w:rsidR="00FA0190">
        <w:rPr>
          <w:szCs w:val="28"/>
        </w:rPr>
        <w:t xml:space="preserve"> </w:t>
      </w:r>
      <w:r>
        <w:rPr>
          <w:szCs w:val="28"/>
        </w:rPr>
        <w:t>направленные на обеспечение</w:t>
      </w:r>
      <w:r w:rsidR="00FA0190">
        <w:rPr>
          <w:szCs w:val="28"/>
        </w:rPr>
        <w:t xml:space="preserve"> прирост</w:t>
      </w:r>
      <w:r w:rsidR="00F111B2">
        <w:rPr>
          <w:szCs w:val="28"/>
        </w:rPr>
        <w:t>а</w:t>
      </w:r>
      <w:r w:rsidR="00FA0190">
        <w:rPr>
          <w:szCs w:val="28"/>
        </w:rPr>
        <w:t xml:space="preserve"> объема сельскохозяйственной продукции, реализованной предприятиями сельскохозяйственной потребкооперации;</w:t>
      </w:r>
    </w:p>
    <w:p w:rsidR="00F00B8A" w:rsidRPr="003B5375" w:rsidRDefault="005123A3" w:rsidP="003B5375">
      <w:pPr>
        <w:ind w:firstLine="709"/>
        <w:jc w:val="both"/>
        <w:rPr>
          <w:szCs w:val="28"/>
        </w:rPr>
      </w:pPr>
      <w:r>
        <w:rPr>
          <w:szCs w:val="28"/>
        </w:rPr>
        <w:t>2.3</w:t>
      </w:r>
      <w:r w:rsidR="00B761E5">
        <w:rPr>
          <w:szCs w:val="28"/>
        </w:rPr>
        <w:t>.</w:t>
      </w:r>
      <w:r w:rsidR="003B5375">
        <w:rPr>
          <w:szCs w:val="28"/>
        </w:rPr>
        <w:t>обеспечить</w:t>
      </w:r>
      <w:r w:rsidR="009B71E2">
        <w:rPr>
          <w:szCs w:val="28"/>
        </w:rPr>
        <w:t xml:space="preserve"> в 2017 году</w:t>
      </w:r>
      <w:r w:rsidR="004C41FC">
        <w:rPr>
          <w:szCs w:val="28"/>
        </w:rPr>
        <w:t xml:space="preserve"> прирост ввода в оборот неиспользуемых залежных земель сельскохозяйственного назначения в При</w:t>
      </w:r>
      <w:r w:rsidR="00C45BCF">
        <w:rPr>
          <w:szCs w:val="28"/>
        </w:rPr>
        <w:t>морском крае в объеме не менее 1</w:t>
      </w:r>
      <w:r w:rsidR="009B011F">
        <w:rPr>
          <w:szCs w:val="28"/>
        </w:rPr>
        <w:t>0 тысяч гектаров;</w:t>
      </w:r>
    </w:p>
    <w:p w:rsidR="00843F98" w:rsidRPr="003B5375" w:rsidRDefault="00CE515B" w:rsidP="003B5375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2.4</w:t>
      </w:r>
      <w:r w:rsidR="003B5375" w:rsidRPr="003B5375">
        <w:rPr>
          <w:szCs w:val="28"/>
        </w:rPr>
        <w:t>.</w:t>
      </w:r>
      <w:r w:rsidR="00A80546">
        <w:rPr>
          <w:szCs w:val="28"/>
        </w:rPr>
        <w:t>р</w:t>
      </w:r>
      <w:r w:rsidR="00124097">
        <w:rPr>
          <w:szCs w:val="28"/>
        </w:rPr>
        <w:t xml:space="preserve">азработать </w:t>
      </w:r>
      <w:r w:rsidR="00A80546">
        <w:rPr>
          <w:szCs w:val="28"/>
        </w:rPr>
        <w:t xml:space="preserve">в 2017 году </w:t>
      </w:r>
      <w:r w:rsidR="00124097">
        <w:rPr>
          <w:szCs w:val="28"/>
        </w:rPr>
        <w:t xml:space="preserve">совместно с Федеральным государственным бюджетным научным учреждением "Приморский научно-исследовательский институт сельского хозяйства" программу научно-технического развития агропромышленного комплекса, направленную на создание и внедрение </w:t>
      </w:r>
      <w:proofErr w:type="spellStart"/>
      <w:r w:rsidR="00124097">
        <w:rPr>
          <w:szCs w:val="28"/>
        </w:rPr>
        <w:t>конкурентноспособных</w:t>
      </w:r>
      <w:proofErr w:type="spellEnd"/>
      <w:r w:rsidR="00124097">
        <w:rPr>
          <w:szCs w:val="28"/>
        </w:rPr>
        <w:t xml:space="preserve"> отечественных технологий, о</w:t>
      </w:r>
      <w:r w:rsidR="00D02FB3">
        <w:rPr>
          <w:szCs w:val="28"/>
        </w:rPr>
        <w:t>снованных на новейших достижениях</w:t>
      </w:r>
      <w:r w:rsidR="00124097">
        <w:rPr>
          <w:szCs w:val="28"/>
        </w:rPr>
        <w:t xml:space="preserve"> науки и техники.</w:t>
      </w:r>
    </w:p>
    <w:p w:rsidR="004C41FC" w:rsidRDefault="004C41FC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124097" w:rsidRDefault="00124097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124097" w:rsidRDefault="00124097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357541" w:rsidRDefault="0065515D" w:rsidP="00964493">
      <w:pPr>
        <w:pStyle w:val="a3"/>
        <w:tabs>
          <w:tab w:val="left" w:pos="708"/>
        </w:tabs>
        <w:jc w:val="both"/>
      </w:pPr>
      <w:r>
        <w:rPr>
          <w:szCs w:val="28"/>
        </w:rPr>
        <w:t>П</w:t>
      </w:r>
      <w:r w:rsidR="009C2B2C">
        <w:rPr>
          <w:szCs w:val="28"/>
        </w:rPr>
        <w:t>редседатель</w:t>
      </w:r>
      <w:r w:rsidR="008816B1" w:rsidRPr="009C2B2C">
        <w:rPr>
          <w:szCs w:val="28"/>
        </w:rPr>
        <w:t xml:space="preserve"> комитета</w:t>
      </w:r>
      <w:r w:rsidR="004A2E4A" w:rsidRPr="009C2B2C">
        <w:rPr>
          <w:szCs w:val="28"/>
        </w:rPr>
        <w:tab/>
        <w:t xml:space="preserve">                         </w:t>
      </w:r>
      <w:r w:rsidR="00630BD3" w:rsidRPr="009C2B2C">
        <w:rPr>
          <w:szCs w:val="28"/>
        </w:rPr>
        <w:t xml:space="preserve">      </w:t>
      </w:r>
      <w:r w:rsidR="009C2B2C">
        <w:rPr>
          <w:szCs w:val="28"/>
        </w:rPr>
        <w:t xml:space="preserve">                                            Е.А. Зотов</w:t>
      </w:r>
      <w:r w:rsidR="004A2E4A" w:rsidRPr="009C2B2C">
        <w:rPr>
          <w:szCs w:val="28"/>
        </w:rPr>
        <w:tab/>
      </w:r>
      <w:r w:rsidR="004A2E4A" w:rsidRPr="009C2B2C">
        <w:rPr>
          <w:szCs w:val="28"/>
        </w:rPr>
        <w:tab/>
      </w:r>
      <w:r w:rsidR="004A2E4A" w:rsidRPr="009C2B2C">
        <w:rPr>
          <w:szCs w:val="28"/>
        </w:rPr>
        <w:tab/>
      </w:r>
      <w:r w:rsidR="004A2E4A" w:rsidRPr="009C2B2C">
        <w:rPr>
          <w:szCs w:val="28"/>
        </w:rPr>
        <w:tab/>
      </w:r>
    </w:p>
    <w:sectPr w:rsidR="00357541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A76" w:rsidRDefault="00C16A76">
      <w:r>
        <w:separator/>
      </w:r>
    </w:p>
  </w:endnote>
  <w:endnote w:type="continuationSeparator" w:id="0">
    <w:p w:rsidR="00C16A76" w:rsidRDefault="00C16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A76" w:rsidRDefault="00C16A76">
      <w:r>
        <w:separator/>
      </w:r>
    </w:p>
  </w:footnote>
  <w:footnote w:type="continuationSeparator" w:id="0">
    <w:p w:rsidR="00C16A76" w:rsidRDefault="00C16A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1D61A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4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17BC2"/>
    <w:rsid w:val="00022B36"/>
    <w:rsid w:val="000527A7"/>
    <w:rsid w:val="00053C61"/>
    <w:rsid w:val="000912A6"/>
    <w:rsid w:val="00124097"/>
    <w:rsid w:val="00132FCA"/>
    <w:rsid w:val="00146ADA"/>
    <w:rsid w:val="00160F97"/>
    <w:rsid w:val="00164734"/>
    <w:rsid w:val="00164C2C"/>
    <w:rsid w:val="001B1FB3"/>
    <w:rsid w:val="001D61AA"/>
    <w:rsid w:val="0020003C"/>
    <w:rsid w:val="002105EF"/>
    <w:rsid w:val="00220099"/>
    <w:rsid w:val="002B2B5F"/>
    <w:rsid w:val="002B4AAF"/>
    <w:rsid w:val="0031689D"/>
    <w:rsid w:val="00326607"/>
    <w:rsid w:val="0034508E"/>
    <w:rsid w:val="00353494"/>
    <w:rsid w:val="00357541"/>
    <w:rsid w:val="00366DE7"/>
    <w:rsid w:val="003A7EE9"/>
    <w:rsid w:val="003B5375"/>
    <w:rsid w:val="003F2358"/>
    <w:rsid w:val="00461E2B"/>
    <w:rsid w:val="004A2E4A"/>
    <w:rsid w:val="004C41FC"/>
    <w:rsid w:val="005123A3"/>
    <w:rsid w:val="005417F9"/>
    <w:rsid w:val="00574AEE"/>
    <w:rsid w:val="00580625"/>
    <w:rsid w:val="005D013E"/>
    <w:rsid w:val="005D4738"/>
    <w:rsid w:val="00630BD3"/>
    <w:rsid w:val="0065515D"/>
    <w:rsid w:val="00673340"/>
    <w:rsid w:val="006B651E"/>
    <w:rsid w:val="007128C1"/>
    <w:rsid w:val="007B33A4"/>
    <w:rsid w:val="007E493D"/>
    <w:rsid w:val="007E60E8"/>
    <w:rsid w:val="00843F98"/>
    <w:rsid w:val="008816B1"/>
    <w:rsid w:val="008A7BB2"/>
    <w:rsid w:val="008F6E7D"/>
    <w:rsid w:val="00907B02"/>
    <w:rsid w:val="009208EE"/>
    <w:rsid w:val="00964493"/>
    <w:rsid w:val="009712B2"/>
    <w:rsid w:val="00975DA9"/>
    <w:rsid w:val="009B011F"/>
    <w:rsid w:val="009B71E2"/>
    <w:rsid w:val="009C2B2C"/>
    <w:rsid w:val="009E5CD9"/>
    <w:rsid w:val="009F72D9"/>
    <w:rsid w:val="00A049B3"/>
    <w:rsid w:val="00A13114"/>
    <w:rsid w:val="00A2749D"/>
    <w:rsid w:val="00A67BF6"/>
    <w:rsid w:val="00A80546"/>
    <w:rsid w:val="00AD09F2"/>
    <w:rsid w:val="00B409CD"/>
    <w:rsid w:val="00B6288F"/>
    <w:rsid w:val="00B761E5"/>
    <w:rsid w:val="00B803DE"/>
    <w:rsid w:val="00BD1F92"/>
    <w:rsid w:val="00BE16C2"/>
    <w:rsid w:val="00C0442F"/>
    <w:rsid w:val="00C16A76"/>
    <w:rsid w:val="00C35A6F"/>
    <w:rsid w:val="00C36046"/>
    <w:rsid w:val="00C45BCF"/>
    <w:rsid w:val="00C606B2"/>
    <w:rsid w:val="00C9335B"/>
    <w:rsid w:val="00C958B6"/>
    <w:rsid w:val="00C95DF6"/>
    <w:rsid w:val="00CA353F"/>
    <w:rsid w:val="00CB4FAD"/>
    <w:rsid w:val="00CD6A05"/>
    <w:rsid w:val="00CE515B"/>
    <w:rsid w:val="00CE5D95"/>
    <w:rsid w:val="00CF5ACA"/>
    <w:rsid w:val="00D02FB3"/>
    <w:rsid w:val="00DA5A2B"/>
    <w:rsid w:val="00E210BA"/>
    <w:rsid w:val="00EE7454"/>
    <w:rsid w:val="00F00B8A"/>
    <w:rsid w:val="00F111B2"/>
    <w:rsid w:val="00F27929"/>
    <w:rsid w:val="00FA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280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2017-05-16T01:22:00Z</cp:lastPrinted>
  <dcterms:created xsi:type="dcterms:W3CDTF">2017-05-17T07:03:00Z</dcterms:created>
  <dcterms:modified xsi:type="dcterms:W3CDTF">2017-05-17T07:03:00Z</dcterms:modified>
</cp:coreProperties>
</file>