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7C3D4B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4B35A1" w:rsidRPr="00053FBF">
              <w:t>"</w:t>
            </w:r>
            <w:r w:rsidR="007C3D4B">
              <w:t>Об охране атмосферного воздуха на территории</w:t>
            </w:r>
            <w:r w:rsidR="004B35A1" w:rsidRPr="00053FBF">
              <w:t xml:space="preserve"> Приморско</w:t>
            </w:r>
            <w:r w:rsidR="007C3D4B">
              <w:t>го</w:t>
            </w:r>
            <w:r w:rsidR="004B35A1" w:rsidRPr="00053FBF">
              <w:t xml:space="preserve"> кра</w:t>
            </w:r>
            <w:r w:rsidR="007C3D4B">
              <w:t>я</w:t>
            </w:r>
            <w:r w:rsidR="004B35A1" w:rsidRPr="00053FBF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697E32">
      <w:pPr>
        <w:ind w:firstLine="709"/>
        <w:jc w:val="both"/>
      </w:pPr>
      <w:r>
        <w:t xml:space="preserve">1.Принять проект закона Приморского края </w:t>
      </w:r>
      <w:r w:rsidR="007C3D4B" w:rsidRPr="00053FBF">
        <w:t>"</w:t>
      </w:r>
      <w:r w:rsidR="007C3D4B">
        <w:t xml:space="preserve">Об охране атмосферного воздуха на территории </w:t>
      </w:r>
      <w:r w:rsidR="007C3D4B" w:rsidRPr="00053FBF">
        <w:t>Приморско</w:t>
      </w:r>
      <w:r w:rsidR="007C3D4B">
        <w:t>го</w:t>
      </w:r>
      <w:r w:rsidR="007C3D4B" w:rsidRPr="00053FBF">
        <w:t xml:space="preserve"> кра</w:t>
      </w:r>
      <w:r w:rsidR="007C3D4B">
        <w:t>я</w:t>
      </w:r>
      <w:r w:rsidR="007C3D4B" w:rsidRPr="00053FBF">
        <w:t>"</w:t>
      </w:r>
      <w:r w:rsidR="007C3D4B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697E32" w:rsidRDefault="00697E32" w:rsidP="00697E32">
      <w:pPr>
        <w:ind w:firstLine="709"/>
        <w:jc w:val="both"/>
      </w:pPr>
    </w:p>
    <w:p w:rsidR="00697E32" w:rsidRPr="00697E32" w:rsidRDefault="00697E32" w:rsidP="00697E32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 w:rsidR="007C3D4B">
        <w:t xml:space="preserve">7 июня </w:t>
      </w:r>
      <w:bookmarkStart w:id="0" w:name="_GoBack"/>
      <w:bookmarkEnd w:id="0"/>
      <w:r w:rsidRPr="00F6323E">
        <w:t>2017 года.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</w:r>
      <w:r w:rsidR="00697E32">
        <w:t>3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697E32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                   </w:t>
      </w:r>
      <w:r w:rsidR="00697E32">
        <w:t xml:space="preserve">      </w:t>
      </w:r>
      <w:r w:rsidR="00697E32" w:rsidRPr="00697E32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E22" w:rsidRDefault="005C4E22">
      <w:r>
        <w:separator/>
      </w:r>
    </w:p>
  </w:endnote>
  <w:endnote w:type="continuationSeparator" w:id="0">
    <w:p w:rsidR="005C4E22" w:rsidRDefault="005C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E22" w:rsidRDefault="005C4E22">
      <w:r>
        <w:separator/>
      </w:r>
    </w:p>
  </w:footnote>
  <w:footnote w:type="continuationSeparator" w:id="0">
    <w:p w:rsidR="005C4E22" w:rsidRDefault="005C4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16F99"/>
    <w:rsid w:val="00020D22"/>
    <w:rsid w:val="00054270"/>
    <w:rsid w:val="00057575"/>
    <w:rsid w:val="0007488C"/>
    <w:rsid w:val="00092FE2"/>
    <w:rsid w:val="000B3FB2"/>
    <w:rsid w:val="000D628E"/>
    <w:rsid w:val="000E5228"/>
    <w:rsid w:val="00123119"/>
    <w:rsid w:val="00155F7F"/>
    <w:rsid w:val="001901E8"/>
    <w:rsid w:val="001E6E1F"/>
    <w:rsid w:val="00202806"/>
    <w:rsid w:val="0030577D"/>
    <w:rsid w:val="003325F4"/>
    <w:rsid w:val="0033307C"/>
    <w:rsid w:val="00392E21"/>
    <w:rsid w:val="00394456"/>
    <w:rsid w:val="003A3ADF"/>
    <w:rsid w:val="00421094"/>
    <w:rsid w:val="004B35A1"/>
    <w:rsid w:val="004B69FA"/>
    <w:rsid w:val="004D1A01"/>
    <w:rsid w:val="005450AC"/>
    <w:rsid w:val="005A6019"/>
    <w:rsid w:val="005C4E22"/>
    <w:rsid w:val="005E6130"/>
    <w:rsid w:val="0063113D"/>
    <w:rsid w:val="00695A4A"/>
    <w:rsid w:val="00697E32"/>
    <w:rsid w:val="006D45ED"/>
    <w:rsid w:val="006E4DDD"/>
    <w:rsid w:val="006E650F"/>
    <w:rsid w:val="00726997"/>
    <w:rsid w:val="007919AC"/>
    <w:rsid w:val="007B48E7"/>
    <w:rsid w:val="007B5289"/>
    <w:rsid w:val="007C3D4B"/>
    <w:rsid w:val="00835A0E"/>
    <w:rsid w:val="00870E5F"/>
    <w:rsid w:val="00874E3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86F"/>
    <w:rsid w:val="00A93332"/>
    <w:rsid w:val="00AB1722"/>
    <w:rsid w:val="00AB6D99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6323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2015-04-06T00:19:00Z</cp:lastPrinted>
  <dcterms:created xsi:type="dcterms:W3CDTF">2017-05-11T06:53:00Z</dcterms:created>
  <dcterms:modified xsi:type="dcterms:W3CDTF">2017-05-11T06:53:00Z</dcterms:modified>
</cp:coreProperties>
</file>