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RPr="00B23346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E901A5" w:rsidRDefault="00F64129" w:rsidP="000B42DC">
            <w:pPr>
              <w:rPr>
                <w:sz w:val="20"/>
              </w:rPr>
            </w:pPr>
            <w:r w:rsidRPr="00F64129">
              <w:rPr>
                <w:sz w:val="20"/>
              </w:rPr>
              <w:t xml:space="preserve">Проект </w:t>
            </w:r>
            <w:r w:rsidR="000B42DC">
              <w:rPr>
                <w:sz w:val="20"/>
              </w:rPr>
              <w:t xml:space="preserve">внесен </w:t>
            </w:r>
            <w:r w:rsidR="00C33506">
              <w:rPr>
                <w:sz w:val="20"/>
              </w:rPr>
              <w:t>комитетом</w:t>
            </w:r>
            <w:r w:rsidR="000B42DC">
              <w:rPr>
                <w:sz w:val="20"/>
              </w:rPr>
              <w:t xml:space="preserve"> Законодательного Собрания</w:t>
            </w:r>
          </w:p>
          <w:p w:rsidR="006240FD" w:rsidRDefault="00C33506" w:rsidP="000B42DC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</w:t>
            </w:r>
          </w:p>
          <w:p w:rsidR="00C33506" w:rsidRPr="00F64129" w:rsidRDefault="00C33506" w:rsidP="000B42DC">
            <w:pPr>
              <w:rPr>
                <w:sz w:val="20"/>
              </w:rPr>
            </w:pPr>
            <w:r>
              <w:rPr>
                <w:sz w:val="20"/>
              </w:rPr>
              <w:t>законности</w:t>
            </w:r>
          </w:p>
        </w:tc>
      </w:tr>
      <w:tr w:rsidR="00BE0544" w:rsidRPr="00B23346">
        <w:tc>
          <w:tcPr>
            <w:tcW w:w="9570" w:type="dxa"/>
            <w:gridSpan w:val="3"/>
          </w:tcPr>
          <w:p w:rsidR="0020531B" w:rsidRPr="00B23346" w:rsidRDefault="0020531B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BE0544" w:rsidRPr="00B23346" w:rsidRDefault="00BE0544">
            <w:pPr>
              <w:pStyle w:val="1"/>
              <w:jc w:val="center"/>
              <w:rPr>
                <w:spacing w:val="84"/>
                <w:sz w:val="32"/>
              </w:rPr>
            </w:pPr>
            <w:r w:rsidRPr="00B23346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151F5" w:rsidRPr="00B23346" w:rsidRDefault="00395F05" w:rsidP="00121FFF">
      <w:pPr>
        <w:jc w:val="center"/>
        <w:rPr>
          <w:b/>
        </w:rPr>
      </w:pPr>
      <w:r w:rsidRPr="00B23346">
        <w:rPr>
          <w:b/>
        </w:rPr>
        <w:t>О ВНЕСЕНИИ ИЗМЕНЕНИ</w:t>
      </w:r>
      <w:r w:rsidR="00C33506">
        <w:rPr>
          <w:b/>
        </w:rPr>
        <w:t>Я</w:t>
      </w:r>
      <w:r w:rsidRPr="00B23346">
        <w:rPr>
          <w:b/>
        </w:rPr>
        <w:t xml:space="preserve"> В</w:t>
      </w:r>
      <w:r w:rsidR="00CB24E8" w:rsidRPr="00B23346">
        <w:rPr>
          <w:b/>
        </w:rPr>
        <w:t xml:space="preserve"> </w:t>
      </w:r>
      <w:r w:rsidR="006727EE" w:rsidRPr="00B23346">
        <w:rPr>
          <w:b/>
        </w:rPr>
        <w:t>СТАТЬ</w:t>
      </w:r>
      <w:r w:rsidR="00C33506">
        <w:rPr>
          <w:b/>
        </w:rPr>
        <w:t>Ю 1</w:t>
      </w:r>
      <w:r w:rsidR="006727EE" w:rsidRPr="00B23346">
        <w:rPr>
          <w:b/>
        </w:rPr>
        <w:t xml:space="preserve"> </w:t>
      </w:r>
      <w:r w:rsidR="00CB24E8" w:rsidRPr="00B23346">
        <w:rPr>
          <w:b/>
        </w:rPr>
        <w:t>ЗАКОН</w:t>
      </w:r>
      <w:r w:rsidR="006727EE" w:rsidRPr="00B23346">
        <w:rPr>
          <w:b/>
        </w:rPr>
        <w:t>А</w:t>
      </w:r>
    </w:p>
    <w:p w:rsidR="00A2479F" w:rsidRPr="00B23346" w:rsidRDefault="00395F05" w:rsidP="00121FFF">
      <w:pPr>
        <w:jc w:val="center"/>
        <w:rPr>
          <w:b/>
        </w:rPr>
      </w:pPr>
      <w:r w:rsidRPr="00B23346">
        <w:rPr>
          <w:b/>
        </w:rPr>
        <w:t>ПРИМОРСКОГО</w:t>
      </w:r>
      <w:r w:rsidR="007E4EBC" w:rsidRPr="00B23346">
        <w:rPr>
          <w:b/>
        </w:rPr>
        <w:t xml:space="preserve"> </w:t>
      </w:r>
      <w:r w:rsidRPr="00B23346">
        <w:rPr>
          <w:b/>
        </w:rPr>
        <w:t>КРАЯ</w:t>
      </w:r>
      <w:r w:rsidR="006727EE" w:rsidRPr="00B23346">
        <w:rPr>
          <w:b/>
        </w:rPr>
        <w:t xml:space="preserve"> </w:t>
      </w:r>
      <w:r w:rsidR="00A2479F" w:rsidRPr="00B23346">
        <w:rPr>
          <w:b/>
        </w:rPr>
        <w:t xml:space="preserve">"О </w:t>
      </w:r>
      <w:r w:rsidR="00C33506">
        <w:rPr>
          <w:b/>
        </w:rPr>
        <w:t>НАИМЕНОВАНИЯХ ПРЕДСТАВИТЕЛЬНОГО ОРГАНА МУНИЦИПАЛЬНОГО ОБРАЗОВАНИЯ, ГЛАВЫ МУНИЦИПАЛЬНОГО ОБРАЗОВАНИЯ, МЕСТНОЙ АДМИНИСТРАЦИИ (ИСПОЛНИТЕЛЬНО-РАСПОРЯДИТЕЛЬНОГО ОРГАНА МУНИЦИПАЛЬНОГО ОБРАЗОВАНИЯ)</w:t>
      </w:r>
      <w:r w:rsidR="00A2479F" w:rsidRPr="00B23346">
        <w:rPr>
          <w:b/>
        </w:rPr>
        <w:t>"</w:t>
      </w:r>
    </w:p>
    <w:p w:rsidR="00395F05" w:rsidRPr="00B23346" w:rsidRDefault="00395F05" w:rsidP="007151F5">
      <w:pPr>
        <w:ind w:firstLine="709"/>
        <w:jc w:val="both"/>
        <w:rPr>
          <w:b/>
          <w:szCs w:val="28"/>
        </w:rPr>
      </w:pPr>
    </w:p>
    <w:p w:rsidR="00395F05" w:rsidRDefault="00395F05" w:rsidP="00F8780A">
      <w:pPr>
        <w:ind w:firstLine="709"/>
        <w:jc w:val="both"/>
        <w:rPr>
          <w:szCs w:val="28"/>
        </w:rPr>
      </w:pPr>
      <w:proofErr w:type="gramStart"/>
      <w:r w:rsidRPr="00B23346">
        <w:rPr>
          <w:szCs w:val="28"/>
        </w:rPr>
        <w:t>Принят</w:t>
      </w:r>
      <w:proofErr w:type="gramEnd"/>
      <w:r w:rsidRPr="00B23346">
        <w:rPr>
          <w:szCs w:val="28"/>
        </w:rPr>
        <w:t xml:space="preserve"> Законодательным Собранием Приморского края </w:t>
      </w:r>
      <w:r w:rsidR="00F8780A">
        <w:rPr>
          <w:szCs w:val="28"/>
        </w:rPr>
        <w:t xml:space="preserve"> </w:t>
      </w:r>
    </w:p>
    <w:p w:rsidR="00170C7F" w:rsidRPr="00B23346" w:rsidRDefault="00170C7F" w:rsidP="00F64129">
      <w:pPr>
        <w:ind w:firstLine="709"/>
        <w:jc w:val="both"/>
        <w:rPr>
          <w:szCs w:val="28"/>
        </w:rPr>
      </w:pPr>
    </w:p>
    <w:p w:rsidR="00A2479F" w:rsidRPr="00B23346" w:rsidRDefault="00395F05" w:rsidP="00F64129">
      <w:pPr>
        <w:pStyle w:val="a6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t>СТАТЬЯ 1.</w:t>
      </w:r>
    </w:p>
    <w:p w:rsidR="00DD053E" w:rsidRDefault="00CE4F50" w:rsidP="00F64129">
      <w:pPr>
        <w:pStyle w:val="ConsPlusNormal"/>
        <w:ind w:firstLine="709"/>
        <w:jc w:val="both"/>
      </w:pPr>
      <w:r w:rsidRPr="00B23346">
        <w:rPr>
          <w:bCs/>
        </w:rPr>
        <w:t xml:space="preserve">Внести в </w:t>
      </w:r>
      <w:r w:rsidR="006727EE" w:rsidRPr="00B23346">
        <w:rPr>
          <w:bCs/>
        </w:rPr>
        <w:t xml:space="preserve">статью </w:t>
      </w:r>
      <w:r w:rsidR="00C33506">
        <w:rPr>
          <w:bCs/>
        </w:rPr>
        <w:t>1</w:t>
      </w:r>
      <w:r w:rsidR="006727EE" w:rsidRPr="00B23346">
        <w:rPr>
          <w:bCs/>
        </w:rPr>
        <w:t xml:space="preserve"> </w:t>
      </w:r>
      <w:r w:rsidRPr="00B23346">
        <w:rPr>
          <w:bCs/>
        </w:rPr>
        <w:t>Закон</w:t>
      </w:r>
      <w:r w:rsidR="006727EE" w:rsidRPr="00B23346">
        <w:rPr>
          <w:bCs/>
        </w:rPr>
        <w:t>а</w:t>
      </w:r>
      <w:r w:rsidRPr="00B23346">
        <w:rPr>
          <w:bCs/>
        </w:rPr>
        <w:t xml:space="preserve"> Приморского края от </w:t>
      </w:r>
      <w:r w:rsidR="00C33506">
        <w:rPr>
          <w:bCs/>
        </w:rPr>
        <w:t>29</w:t>
      </w:r>
      <w:r w:rsidRPr="00B23346">
        <w:rPr>
          <w:bCs/>
        </w:rPr>
        <w:t xml:space="preserve"> </w:t>
      </w:r>
      <w:r w:rsidR="00922C99" w:rsidRPr="00B23346">
        <w:rPr>
          <w:bCs/>
        </w:rPr>
        <w:t>ноября</w:t>
      </w:r>
      <w:r w:rsidRPr="00B23346">
        <w:rPr>
          <w:bCs/>
        </w:rPr>
        <w:t xml:space="preserve"> 20</w:t>
      </w:r>
      <w:r w:rsidR="00C33506">
        <w:rPr>
          <w:bCs/>
        </w:rPr>
        <w:t>0</w:t>
      </w:r>
      <w:r w:rsidR="00922C99" w:rsidRPr="00B23346">
        <w:rPr>
          <w:bCs/>
        </w:rPr>
        <w:t>4</w:t>
      </w:r>
      <w:r w:rsidR="00C33506">
        <w:rPr>
          <w:bCs/>
        </w:rPr>
        <w:t xml:space="preserve"> года </w:t>
      </w:r>
      <w:r w:rsidR="00C33506">
        <w:rPr>
          <w:bCs/>
        </w:rPr>
        <w:br/>
        <w:t>№ 169</w:t>
      </w:r>
      <w:r w:rsidRPr="00B23346">
        <w:rPr>
          <w:bCs/>
        </w:rPr>
        <w:t xml:space="preserve">-КЗ </w:t>
      </w:r>
      <w:r w:rsidR="00A2479F" w:rsidRPr="00B23346">
        <w:t xml:space="preserve">"О </w:t>
      </w:r>
      <w:r w:rsidR="00C33506">
        <w:t>наименованиях представительного органа муниципального образования, главы муниципального образования, местной администрации (исполнительно-распорядительного орг</w:t>
      </w:r>
      <w:r w:rsidR="00572295">
        <w:t>ана муниципального образования)</w:t>
      </w:r>
      <w:r w:rsidR="00A2479F" w:rsidRPr="00B23346">
        <w:t>"</w:t>
      </w:r>
      <w:r w:rsidRPr="00B23346">
        <w:rPr>
          <w:bCs/>
        </w:rPr>
        <w:t xml:space="preserve"> </w:t>
      </w:r>
      <w:r w:rsidR="00A2479F" w:rsidRPr="00B23346">
        <w:t>(Ведомости Законодательного Собрания Приморского края, 20</w:t>
      </w:r>
      <w:r w:rsidR="00E061FE">
        <w:t>0</w:t>
      </w:r>
      <w:r w:rsidR="00A2479F" w:rsidRPr="00B23346">
        <w:t xml:space="preserve">4, № </w:t>
      </w:r>
      <w:r w:rsidR="00E061FE">
        <w:t xml:space="preserve">75, </w:t>
      </w:r>
      <w:r w:rsidR="003F2BB2">
        <w:br/>
      </w:r>
      <w:r w:rsidR="00E061FE">
        <w:t xml:space="preserve">стр. </w:t>
      </w:r>
      <w:r w:rsidR="00A2479F" w:rsidRPr="00B23346">
        <w:t>4</w:t>
      </w:r>
      <w:r w:rsidR="00E061FE">
        <w:t xml:space="preserve">) </w:t>
      </w:r>
      <w:r w:rsidR="00E061FE">
        <w:rPr>
          <w:bCs/>
        </w:rPr>
        <w:t>следующе</w:t>
      </w:r>
      <w:r w:rsidR="00DD053E" w:rsidRPr="00B23346">
        <w:rPr>
          <w:bCs/>
        </w:rPr>
        <w:t xml:space="preserve">е </w:t>
      </w:r>
      <w:r w:rsidR="00E061FE">
        <w:t>изменение</w:t>
      </w:r>
      <w:r w:rsidR="00DD053E" w:rsidRPr="00B23346">
        <w:t>:</w:t>
      </w:r>
    </w:p>
    <w:p w:rsidR="00923214" w:rsidRPr="0016411E" w:rsidRDefault="00095F50" w:rsidP="00923214">
      <w:pPr>
        <w:pStyle w:val="ConsPlusNormal"/>
        <w:ind w:firstLine="709"/>
        <w:jc w:val="both"/>
      </w:pPr>
      <w:r>
        <w:t>после слов</w:t>
      </w:r>
      <w:r w:rsidR="00846508">
        <w:t>а</w:t>
      </w:r>
      <w:r>
        <w:t xml:space="preserve"> "</w:t>
      </w:r>
      <w:r w:rsidR="00846508">
        <w:t>соответствующего</w:t>
      </w:r>
      <w:r>
        <w:t>" дополнить словами "городского округа</w:t>
      </w:r>
      <w:proofErr w:type="gramStart"/>
      <w:r>
        <w:t>,"</w:t>
      </w:r>
      <w:proofErr w:type="gramEnd"/>
      <w:r w:rsidR="00572295">
        <w:t>.</w:t>
      </w:r>
      <w:bookmarkStart w:id="0" w:name="_GoBack"/>
      <w:bookmarkEnd w:id="0"/>
    </w:p>
    <w:p w:rsidR="00591E9A" w:rsidRDefault="00591E9A" w:rsidP="00F64129">
      <w:pPr>
        <w:pStyle w:val="a6"/>
        <w:spacing w:after="0"/>
        <w:ind w:firstLine="709"/>
        <w:jc w:val="both"/>
        <w:rPr>
          <w:szCs w:val="28"/>
        </w:rPr>
      </w:pPr>
    </w:p>
    <w:p w:rsidR="00395F05" w:rsidRDefault="00A2479F" w:rsidP="00F64129">
      <w:pPr>
        <w:pStyle w:val="a6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t>СТ</w:t>
      </w:r>
      <w:r w:rsidR="00395F05" w:rsidRPr="00B23346">
        <w:rPr>
          <w:szCs w:val="28"/>
        </w:rPr>
        <w:t>АТЬЯ 2.</w:t>
      </w:r>
    </w:p>
    <w:p w:rsidR="00CA3A9C" w:rsidRDefault="00CA3A9C" w:rsidP="00F8780A">
      <w:pPr>
        <w:pStyle w:val="a6"/>
        <w:spacing w:after="0"/>
        <w:ind w:firstLine="709"/>
        <w:jc w:val="both"/>
        <w:rPr>
          <w:szCs w:val="28"/>
        </w:rPr>
      </w:pPr>
      <w:r w:rsidRPr="00CA3A9C">
        <w:rPr>
          <w:szCs w:val="28"/>
        </w:rPr>
        <w:t xml:space="preserve">Настоящий Закон вступает в силу </w:t>
      </w:r>
      <w:r>
        <w:rPr>
          <w:szCs w:val="28"/>
        </w:rPr>
        <w:t>со дня</w:t>
      </w:r>
      <w:r w:rsidR="00C52340">
        <w:rPr>
          <w:szCs w:val="28"/>
        </w:rPr>
        <w:t xml:space="preserve"> его</w:t>
      </w:r>
      <w:r>
        <w:rPr>
          <w:szCs w:val="28"/>
        </w:rPr>
        <w:t xml:space="preserve"> официального опубликования</w:t>
      </w:r>
      <w:r w:rsidR="00F8780A">
        <w:rPr>
          <w:szCs w:val="28"/>
        </w:rPr>
        <w:t>.</w:t>
      </w:r>
      <w:r>
        <w:rPr>
          <w:szCs w:val="28"/>
        </w:rPr>
        <w:t xml:space="preserve"> </w:t>
      </w:r>
    </w:p>
    <w:p w:rsidR="004E6FC5" w:rsidRDefault="00112CA6" w:rsidP="00F64129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</w:p>
    <w:p w:rsidR="004E6FC5" w:rsidRDefault="004E6FC5" w:rsidP="004E6FC5">
      <w:pPr>
        <w:pStyle w:val="a6"/>
        <w:spacing w:after="0"/>
        <w:ind w:firstLine="720"/>
        <w:jc w:val="both"/>
        <w:rPr>
          <w:szCs w:val="28"/>
        </w:rPr>
      </w:pPr>
    </w:p>
    <w:p w:rsidR="004E6FC5" w:rsidRPr="00941F19" w:rsidRDefault="004E6FC5" w:rsidP="004E6FC5">
      <w:pPr>
        <w:pStyle w:val="a6"/>
        <w:spacing w:after="0"/>
        <w:ind w:firstLine="720"/>
        <w:jc w:val="both"/>
        <w:rPr>
          <w:szCs w:val="28"/>
        </w:rPr>
      </w:pPr>
    </w:p>
    <w:p w:rsidR="00311658" w:rsidRPr="00711AFC" w:rsidRDefault="00311658" w:rsidP="00311658">
      <w:pPr>
        <w:jc w:val="both"/>
      </w:pPr>
      <w:r w:rsidRPr="00711AFC">
        <w:t>Губернатор края</w:t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="00922C99">
        <w:t xml:space="preserve">  </w:t>
      </w:r>
      <w:r w:rsidRPr="00711AFC">
        <w:t xml:space="preserve">     В.В. Миклушевский</w:t>
      </w:r>
    </w:p>
    <w:sectPr w:rsidR="00311658" w:rsidRPr="00711AFC" w:rsidSect="006D5D3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F2D" w:rsidRDefault="00047F2D">
      <w:r>
        <w:separator/>
      </w:r>
    </w:p>
  </w:endnote>
  <w:endnote w:type="continuationSeparator" w:id="0">
    <w:p w:rsidR="00047F2D" w:rsidRDefault="00047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F2D" w:rsidRDefault="00047F2D">
      <w:r>
        <w:separator/>
      </w:r>
    </w:p>
  </w:footnote>
  <w:footnote w:type="continuationSeparator" w:id="0">
    <w:p w:rsidR="00047F2D" w:rsidRDefault="00047F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7273024"/>
      <w:docPartObj>
        <w:docPartGallery w:val="Page Numbers (Top of Page)"/>
        <w:docPartUnique/>
      </w:docPartObj>
    </w:sdtPr>
    <w:sdtEndPr/>
    <w:sdtContent>
      <w:p w:rsidR="004A12D5" w:rsidRDefault="004A12D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50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6423F"/>
    <w:multiLevelType w:val="hybridMultilevel"/>
    <w:tmpl w:val="E918ECD0"/>
    <w:lvl w:ilvl="0" w:tplc="F03818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187604"/>
    <w:multiLevelType w:val="hybridMultilevel"/>
    <w:tmpl w:val="721AC852"/>
    <w:lvl w:ilvl="0" w:tplc="1A06DE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F05907"/>
    <w:multiLevelType w:val="hybridMultilevel"/>
    <w:tmpl w:val="C9B48BF4"/>
    <w:lvl w:ilvl="0" w:tplc="C896CAE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1820"/>
    <w:rsid w:val="000150D6"/>
    <w:rsid w:val="00017370"/>
    <w:rsid w:val="00021F11"/>
    <w:rsid w:val="00024F65"/>
    <w:rsid w:val="0003291F"/>
    <w:rsid w:val="00034C19"/>
    <w:rsid w:val="00047F2D"/>
    <w:rsid w:val="00065086"/>
    <w:rsid w:val="000931F6"/>
    <w:rsid w:val="00095F50"/>
    <w:rsid w:val="000A7346"/>
    <w:rsid w:val="000B1C1E"/>
    <w:rsid w:val="000B42DC"/>
    <w:rsid w:val="000B730F"/>
    <w:rsid w:val="000D71B7"/>
    <w:rsid w:val="000E4191"/>
    <w:rsid w:val="00112CA6"/>
    <w:rsid w:val="00121FFF"/>
    <w:rsid w:val="00147990"/>
    <w:rsid w:val="00162D95"/>
    <w:rsid w:val="0016411E"/>
    <w:rsid w:val="00164FF5"/>
    <w:rsid w:val="0016787A"/>
    <w:rsid w:val="00170C7F"/>
    <w:rsid w:val="0018288D"/>
    <w:rsid w:val="001843FB"/>
    <w:rsid w:val="00191928"/>
    <w:rsid w:val="001A45F3"/>
    <w:rsid w:val="001C1C2D"/>
    <w:rsid w:val="001F52BB"/>
    <w:rsid w:val="002051BD"/>
    <w:rsid w:val="0020531B"/>
    <w:rsid w:val="00217DC2"/>
    <w:rsid w:val="00235E06"/>
    <w:rsid w:val="00260D53"/>
    <w:rsid w:val="0029032C"/>
    <w:rsid w:val="002B40B0"/>
    <w:rsid w:val="002F12BB"/>
    <w:rsid w:val="002F7658"/>
    <w:rsid w:val="00311658"/>
    <w:rsid w:val="00335D00"/>
    <w:rsid w:val="00380EE1"/>
    <w:rsid w:val="0039151B"/>
    <w:rsid w:val="003925E9"/>
    <w:rsid w:val="00395F05"/>
    <w:rsid w:val="003A4508"/>
    <w:rsid w:val="003A4CAC"/>
    <w:rsid w:val="003B26E7"/>
    <w:rsid w:val="003B5BC5"/>
    <w:rsid w:val="003B7251"/>
    <w:rsid w:val="003C20BA"/>
    <w:rsid w:val="003C3CCC"/>
    <w:rsid w:val="003D4390"/>
    <w:rsid w:val="003D43B5"/>
    <w:rsid w:val="003F2BB2"/>
    <w:rsid w:val="004068FA"/>
    <w:rsid w:val="00413861"/>
    <w:rsid w:val="00434825"/>
    <w:rsid w:val="0047435B"/>
    <w:rsid w:val="004831CC"/>
    <w:rsid w:val="004A12D5"/>
    <w:rsid w:val="004D2D0D"/>
    <w:rsid w:val="004E6FC5"/>
    <w:rsid w:val="00503627"/>
    <w:rsid w:val="00515641"/>
    <w:rsid w:val="0055293B"/>
    <w:rsid w:val="005617B6"/>
    <w:rsid w:val="00564DF7"/>
    <w:rsid w:val="00570C75"/>
    <w:rsid w:val="00572295"/>
    <w:rsid w:val="00591E9A"/>
    <w:rsid w:val="00597E87"/>
    <w:rsid w:val="005A2827"/>
    <w:rsid w:val="005B66AA"/>
    <w:rsid w:val="006240FD"/>
    <w:rsid w:val="00636990"/>
    <w:rsid w:val="00667869"/>
    <w:rsid w:val="006727EE"/>
    <w:rsid w:val="00676061"/>
    <w:rsid w:val="00681250"/>
    <w:rsid w:val="006910D0"/>
    <w:rsid w:val="0069424A"/>
    <w:rsid w:val="006D5D34"/>
    <w:rsid w:val="006F29BE"/>
    <w:rsid w:val="00705121"/>
    <w:rsid w:val="007151F5"/>
    <w:rsid w:val="00734BA2"/>
    <w:rsid w:val="00774F8B"/>
    <w:rsid w:val="007A0AA1"/>
    <w:rsid w:val="007A1808"/>
    <w:rsid w:val="007E4037"/>
    <w:rsid w:val="007E4EBC"/>
    <w:rsid w:val="007F25F0"/>
    <w:rsid w:val="008254A8"/>
    <w:rsid w:val="0083073D"/>
    <w:rsid w:val="00841657"/>
    <w:rsid w:val="00846508"/>
    <w:rsid w:val="0086678B"/>
    <w:rsid w:val="0087501C"/>
    <w:rsid w:val="00885EEB"/>
    <w:rsid w:val="0088752E"/>
    <w:rsid w:val="008E2B20"/>
    <w:rsid w:val="008E2C39"/>
    <w:rsid w:val="00922C99"/>
    <w:rsid w:val="00923214"/>
    <w:rsid w:val="009422D4"/>
    <w:rsid w:val="00946329"/>
    <w:rsid w:val="0096719C"/>
    <w:rsid w:val="0097567A"/>
    <w:rsid w:val="009C2924"/>
    <w:rsid w:val="009F2C48"/>
    <w:rsid w:val="00A00FE6"/>
    <w:rsid w:val="00A2479F"/>
    <w:rsid w:val="00A67E56"/>
    <w:rsid w:val="00AB70F9"/>
    <w:rsid w:val="00AC31EC"/>
    <w:rsid w:val="00AD532B"/>
    <w:rsid w:val="00AE3D7F"/>
    <w:rsid w:val="00B03D86"/>
    <w:rsid w:val="00B03DF9"/>
    <w:rsid w:val="00B10EA1"/>
    <w:rsid w:val="00B14397"/>
    <w:rsid w:val="00B23346"/>
    <w:rsid w:val="00B52260"/>
    <w:rsid w:val="00B84237"/>
    <w:rsid w:val="00BA6B0E"/>
    <w:rsid w:val="00BC0077"/>
    <w:rsid w:val="00BE0544"/>
    <w:rsid w:val="00BE4F33"/>
    <w:rsid w:val="00C33506"/>
    <w:rsid w:val="00C52340"/>
    <w:rsid w:val="00C7293D"/>
    <w:rsid w:val="00C87CAB"/>
    <w:rsid w:val="00CA39C8"/>
    <w:rsid w:val="00CA3A9C"/>
    <w:rsid w:val="00CA43CB"/>
    <w:rsid w:val="00CB24E8"/>
    <w:rsid w:val="00CB2C62"/>
    <w:rsid w:val="00CD194C"/>
    <w:rsid w:val="00CD1FB7"/>
    <w:rsid w:val="00CE0C46"/>
    <w:rsid w:val="00CE4F50"/>
    <w:rsid w:val="00D30D2D"/>
    <w:rsid w:val="00D66328"/>
    <w:rsid w:val="00D93EE7"/>
    <w:rsid w:val="00DA7E59"/>
    <w:rsid w:val="00DD053E"/>
    <w:rsid w:val="00DE1739"/>
    <w:rsid w:val="00DE7084"/>
    <w:rsid w:val="00E061FE"/>
    <w:rsid w:val="00E101E8"/>
    <w:rsid w:val="00E14357"/>
    <w:rsid w:val="00E34273"/>
    <w:rsid w:val="00E4226E"/>
    <w:rsid w:val="00E47787"/>
    <w:rsid w:val="00E50B98"/>
    <w:rsid w:val="00E60B2A"/>
    <w:rsid w:val="00E7527B"/>
    <w:rsid w:val="00E764E7"/>
    <w:rsid w:val="00E901A5"/>
    <w:rsid w:val="00E911DE"/>
    <w:rsid w:val="00EF0664"/>
    <w:rsid w:val="00EF0F9B"/>
    <w:rsid w:val="00EF31A2"/>
    <w:rsid w:val="00F15B09"/>
    <w:rsid w:val="00F23036"/>
    <w:rsid w:val="00F25C37"/>
    <w:rsid w:val="00F2739C"/>
    <w:rsid w:val="00F313A8"/>
    <w:rsid w:val="00F4167A"/>
    <w:rsid w:val="00F62192"/>
    <w:rsid w:val="00F64129"/>
    <w:rsid w:val="00F642D1"/>
    <w:rsid w:val="00F67CEA"/>
    <w:rsid w:val="00F7251C"/>
    <w:rsid w:val="00F75E4A"/>
    <w:rsid w:val="00F8350F"/>
    <w:rsid w:val="00F8780A"/>
    <w:rsid w:val="00F87858"/>
    <w:rsid w:val="00F93878"/>
    <w:rsid w:val="00FA6599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E5397-2169-46BF-8AC8-5C80786E0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126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Гончарова</cp:lastModifiedBy>
  <cp:revision>19</cp:revision>
  <cp:lastPrinted>2017-04-19T05:17:00Z</cp:lastPrinted>
  <dcterms:created xsi:type="dcterms:W3CDTF">2016-11-24T05:44:00Z</dcterms:created>
  <dcterms:modified xsi:type="dcterms:W3CDTF">2017-04-19T05:17:00Z</dcterms:modified>
</cp:coreProperties>
</file>