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Pr="00F64129" w:rsidRDefault="00F64129" w:rsidP="007643A4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7643A4">
              <w:rPr>
                <w:sz w:val="20"/>
              </w:rPr>
              <w:t>внесен</w:t>
            </w:r>
            <w:r w:rsidR="00632811">
              <w:rPr>
                <w:sz w:val="20"/>
              </w:rPr>
              <w:t xml:space="preserve"> комитетом Законодательного Собрания по региональной политике и законности</w:t>
            </w:r>
            <w:r w:rsidR="006D5D34">
              <w:rPr>
                <w:sz w:val="20"/>
              </w:rPr>
              <w:t xml:space="preserve">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7643A4">
        <w:rPr>
          <w:b/>
        </w:rPr>
        <w:t xml:space="preserve">СТАТЬЮ 2 </w:t>
      </w:r>
      <w:r w:rsidR="00CB24E8" w:rsidRPr="00B23346">
        <w:rPr>
          <w:b/>
        </w:rPr>
        <w:t>ЗАКОН</w:t>
      </w:r>
      <w:r w:rsidR="007643A4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632811" w:rsidP="00F878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7643A4">
        <w:rPr>
          <w:bCs/>
        </w:rPr>
        <w:t xml:space="preserve">статью 2 </w:t>
      </w:r>
      <w:r w:rsidRPr="00B23346">
        <w:rPr>
          <w:bCs/>
        </w:rPr>
        <w:t>Закон</w:t>
      </w:r>
      <w:r w:rsidR="007643A4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F8780A">
        <w:t xml:space="preserve">, </w:t>
      </w:r>
      <w:r w:rsidR="00F8780A" w:rsidRPr="000B42DC">
        <w:t>№</w:t>
      </w:r>
      <w:r w:rsidR="00F8780A">
        <w:t xml:space="preserve"> </w:t>
      </w:r>
      <w:r w:rsidR="007643A4">
        <w:t>12, стр. 222;</w:t>
      </w:r>
      <w:proofErr w:type="gramEnd"/>
      <w:r w:rsidR="007643A4">
        <w:t xml:space="preserve"> </w:t>
      </w:r>
      <w:proofErr w:type="gramStart"/>
      <w:r w:rsidR="007643A4">
        <w:t>2017, № 15, стр. 23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16411E" w:rsidRDefault="0016411E" w:rsidP="00E83131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1)в</w:t>
      </w:r>
      <w:r w:rsidR="00E83131">
        <w:rPr>
          <w:szCs w:val="28"/>
        </w:rPr>
        <w:t xml:space="preserve"> пункте 1</w:t>
      </w:r>
      <w:r w:rsidRPr="0016411E">
        <w:rPr>
          <w:szCs w:val="28"/>
        </w:rPr>
        <w:t xml:space="preserve"> части 1</w:t>
      </w:r>
      <w:r w:rsidR="00E83131">
        <w:rPr>
          <w:szCs w:val="28"/>
        </w:rPr>
        <w:t xml:space="preserve"> </w:t>
      </w:r>
      <w:r w:rsidR="007643A4">
        <w:rPr>
          <w:szCs w:val="28"/>
          <w:lang w:eastAsia="en-US"/>
        </w:rPr>
        <w:t>слова "</w:t>
      </w:r>
      <w:r w:rsidR="00AE37B6">
        <w:rPr>
          <w:szCs w:val="28"/>
          <w:lang w:eastAsia="en-US"/>
        </w:rPr>
        <w:t>,</w:t>
      </w:r>
      <w:r w:rsidR="007643A4">
        <w:rPr>
          <w:szCs w:val="28"/>
          <w:lang w:eastAsia="en-US"/>
        </w:rPr>
        <w:t xml:space="preserve"> за исключением полномочий по организации и проведению публичных слушаний"</w:t>
      </w:r>
      <w:r w:rsidR="00AE37B6">
        <w:rPr>
          <w:szCs w:val="28"/>
          <w:lang w:eastAsia="en-US"/>
        </w:rPr>
        <w:t xml:space="preserve"> исключить</w:t>
      </w:r>
      <w:r w:rsidRPr="0016411E">
        <w:rPr>
          <w:szCs w:val="28"/>
          <w:lang w:eastAsia="en-US"/>
        </w:rPr>
        <w:t>;</w:t>
      </w:r>
    </w:p>
    <w:p w:rsidR="00AE37B6" w:rsidRDefault="0016411E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2)</w:t>
      </w:r>
      <w:r w:rsidR="00AE37B6">
        <w:rPr>
          <w:szCs w:val="28"/>
          <w:lang w:eastAsia="en-US"/>
        </w:rPr>
        <w:t xml:space="preserve">в </w:t>
      </w:r>
      <w:r w:rsidR="00AE37B6" w:rsidRPr="0016411E">
        <w:rPr>
          <w:szCs w:val="28"/>
          <w:lang w:eastAsia="en-US"/>
        </w:rPr>
        <w:t>пункт</w:t>
      </w:r>
      <w:r w:rsidR="00AE37B6">
        <w:rPr>
          <w:szCs w:val="28"/>
          <w:lang w:eastAsia="en-US"/>
        </w:rPr>
        <w:t>е</w:t>
      </w:r>
      <w:r w:rsidR="00AE37B6" w:rsidRPr="0016411E">
        <w:rPr>
          <w:szCs w:val="28"/>
          <w:lang w:eastAsia="en-US"/>
        </w:rPr>
        <w:t xml:space="preserve"> </w:t>
      </w:r>
      <w:r w:rsidR="00AE37B6">
        <w:rPr>
          <w:szCs w:val="28"/>
          <w:lang w:eastAsia="en-US"/>
        </w:rPr>
        <w:t xml:space="preserve">3 </w:t>
      </w:r>
      <w:r w:rsidR="00A73A38" w:rsidRPr="0016411E">
        <w:rPr>
          <w:szCs w:val="28"/>
        </w:rPr>
        <w:t xml:space="preserve">части </w:t>
      </w:r>
      <w:r w:rsidR="00A73A38">
        <w:rPr>
          <w:szCs w:val="28"/>
        </w:rPr>
        <w:t xml:space="preserve">4 </w:t>
      </w:r>
      <w:r w:rsidR="00AE37B6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</w:t>
      </w:r>
      <w:r w:rsidR="00A73A38">
        <w:rPr>
          <w:szCs w:val="28"/>
          <w:lang w:eastAsia="en-US"/>
        </w:rPr>
        <w:t>;</w:t>
      </w:r>
    </w:p>
    <w:p w:rsidR="00E83131" w:rsidRDefault="00BD5C9F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3)дополнить </w:t>
      </w:r>
      <w:bookmarkStart w:id="0" w:name="_GoBack"/>
      <w:bookmarkEnd w:id="0"/>
      <w:r w:rsidR="00E83131">
        <w:rPr>
          <w:szCs w:val="28"/>
          <w:lang w:eastAsia="en-US"/>
        </w:rPr>
        <w:t>частью 5</w:t>
      </w:r>
      <w:r w:rsidR="00E83131">
        <w:rPr>
          <w:szCs w:val="28"/>
          <w:vertAlign w:val="superscript"/>
          <w:lang w:eastAsia="en-US"/>
        </w:rPr>
        <w:t>1</w:t>
      </w:r>
      <w:r w:rsidR="00E83131">
        <w:rPr>
          <w:szCs w:val="28"/>
          <w:lang w:eastAsia="en-US"/>
        </w:rPr>
        <w:t xml:space="preserve"> следующего содержания:</w:t>
      </w:r>
    </w:p>
    <w:p w:rsidR="00E83131" w:rsidRDefault="00E83131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"5</w:t>
      </w:r>
      <w:r>
        <w:rPr>
          <w:szCs w:val="28"/>
          <w:vertAlign w:val="superscript"/>
          <w:lang w:eastAsia="en-US"/>
        </w:rPr>
        <w:t>1</w:t>
      </w:r>
      <w:r w:rsidR="00DD55CF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Порядок организации и проведения публичных слушаний по проекту правил </w:t>
      </w:r>
      <w:r w:rsidR="0061241B">
        <w:rPr>
          <w:szCs w:val="28"/>
          <w:lang w:eastAsia="en-US"/>
        </w:rPr>
        <w:t xml:space="preserve">благоустройства, предусмотренных пунктом 1 части 1 и пунктом 3 части </w:t>
      </w:r>
      <w:r w:rsidR="00DD55CF">
        <w:rPr>
          <w:szCs w:val="28"/>
          <w:lang w:eastAsia="en-US"/>
        </w:rPr>
        <w:t>4</w:t>
      </w:r>
      <w:r w:rsidR="0061241B">
        <w:rPr>
          <w:szCs w:val="28"/>
          <w:lang w:eastAsia="en-US"/>
        </w:rPr>
        <w:t xml:space="preserve"> настоящей статьи, в том числе по проекту </w:t>
      </w:r>
      <w:r w:rsidR="00052FF4">
        <w:rPr>
          <w:szCs w:val="28"/>
          <w:lang w:eastAsia="en-US"/>
        </w:rPr>
        <w:t xml:space="preserve">о внесении </w:t>
      </w:r>
      <w:r w:rsidR="0061241B">
        <w:rPr>
          <w:szCs w:val="28"/>
          <w:lang w:eastAsia="en-US"/>
        </w:rPr>
        <w:t>изменений в указанные правила, утверждается Администрацией Приморского края</w:t>
      </w:r>
      <w:proofErr w:type="gramStart"/>
      <w:r w:rsidR="0061241B">
        <w:rPr>
          <w:szCs w:val="28"/>
          <w:lang w:eastAsia="en-US"/>
        </w:rPr>
        <w:t>.".</w:t>
      </w:r>
      <w:proofErr w:type="gramEnd"/>
    </w:p>
    <w:p w:rsidR="00E83131" w:rsidRPr="00E83131" w:rsidRDefault="00E83131" w:rsidP="00A73A3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61241B" w:rsidP="00F8780A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Н</w:t>
      </w:r>
      <w:r w:rsidR="00CA3A9C" w:rsidRPr="00CA3A9C">
        <w:rPr>
          <w:szCs w:val="28"/>
        </w:rPr>
        <w:t xml:space="preserve">астоящий Закон вступает в силу </w:t>
      </w:r>
      <w:r w:rsidR="00CA3A9C">
        <w:rPr>
          <w:szCs w:val="28"/>
        </w:rPr>
        <w:t>со дня</w:t>
      </w:r>
      <w:r w:rsidR="00C52340">
        <w:rPr>
          <w:szCs w:val="28"/>
        </w:rPr>
        <w:t xml:space="preserve"> его</w:t>
      </w:r>
      <w:r w:rsidR="00CA3A9C"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 w:rsidR="00CA3A9C"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88" w:rsidRDefault="00891688">
      <w:r>
        <w:separator/>
      </w:r>
    </w:p>
  </w:endnote>
  <w:endnote w:type="continuationSeparator" w:id="0">
    <w:p w:rsidR="00891688" w:rsidRDefault="0089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88" w:rsidRDefault="00891688">
      <w:r>
        <w:separator/>
      </w:r>
    </w:p>
  </w:footnote>
  <w:footnote w:type="continuationSeparator" w:id="0">
    <w:p w:rsidR="00891688" w:rsidRDefault="00891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13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52FF4"/>
    <w:rsid w:val="00065086"/>
    <w:rsid w:val="000931F6"/>
    <w:rsid w:val="000B1C1E"/>
    <w:rsid w:val="000B42DC"/>
    <w:rsid w:val="000B730F"/>
    <w:rsid w:val="000D71B7"/>
    <w:rsid w:val="000E4191"/>
    <w:rsid w:val="00112CA6"/>
    <w:rsid w:val="00147990"/>
    <w:rsid w:val="00154945"/>
    <w:rsid w:val="00162D95"/>
    <w:rsid w:val="0016411E"/>
    <w:rsid w:val="00164FF5"/>
    <w:rsid w:val="0016787A"/>
    <w:rsid w:val="00170C7F"/>
    <w:rsid w:val="001843FB"/>
    <w:rsid w:val="001A45F3"/>
    <w:rsid w:val="001A7C2B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166"/>
    <w:rsid w:val="00311658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1241B"/>
    <w:rsid w:val="006240FD"/>
    <w:rsid w:val="00632811"/>
    <w:rsid w:val="00667869"/>
    <w:rsid w:val="006727EE"/>
    <w:rsid w:val="00676061"/>
    <w:rsid w:val="00681250"/>
    <w:rsid w:val="006910D0"/>
    <w:rsid w:val="006D5D34"/>
    <w:rsid w:val="00705121"/>
    <w:rsid w:val="007151F5"/>
    <w:rsid w:val="00734BA2"/>
    <w:rsid w:val="007643A4"/>
    <w:rsid w:val="00774F8B"/>
    <w:rsid w:val="007A0AA1"/>
    <w:rsid w:val="007A1808"/>
    <w:rsid w:val="007E4037"/>
    <w:rsid w:val="007E4EBC"/>
    <w:rsid w:val="007F25F0"/>
    <w:rsid w:val="008254A8"/>
    <w:rsid w:val="00841657"/>
    <w:rsid w:val="0086678B"/>
    <w:rsid w:val="0087501C"/>
    <w:rsid w:val="00885EEB"/>
    <w:rsid w:val="0088752E"/>
    <w:rsid w:val="00891688"/>
    <w:rsid w:val="008E2B20"/>
    <w:rsid w:val="00922C99"/>
    <w:rsid w:val="009422D4"/>
    <w:rsid w:val="00946329"/>
    <w:rsid w:val="0096719C"/>
    <w:rsid w:val="0097567A"/>
    <w:rsid w:val="009B7346"/>
    <w:rsid w:val="009C2924"/>
    <w:rsid w:val="009F2C48"/>
    <w:rsid w:val="00A00FE6"/>
    <w:rsid w:val="00A2479F"/>
    <w:rsid w:val="00A67E56"/>
    <w:rsid w:val="00A73A38"/>
    <w:rsid w:val="00AB70F9"/>
    <w:rsid w:val="00AC31EC"/>
    <w:rsid w:val="00AD532B"/>
    <w:rsid w:val="00AE37B6"/>
    <w:rsid w:val="00AE3D7F"/>
    <w:rsid w:val="00B03D86"/>
    <w:rsid w:val="00B03DF9"/>
    <w:rsid w:val="00B10EA1"/>
    <w:rsid w:val="00B14397"/>
    <w:rsid w:val="00B23346"/>
    <w:rsid w:val="00B52260"/>
    <w:rsid w:val="00B84237"/>
    <w:rsid w:val="00BC0077"/>
    <w:rsid w:val="00BD5C9F"/>
    <w:rsid w:val="00BE0544"/>
    <w:rsid w:val="00BE4F33"/>
    <w:rsid w:val="00C52340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30D2D"/>
    <w:rsid w:val="00D93EE7"/>
    <w:rsid w:val="00DA7E59"/>
    <w:rsid w:val="00DD053E"/>
    <w:rsid w:val="00DD55CF"/>
    <w:rsid w:val="00DE1739"/>
    <w:rsid w:val="00DE7084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83131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8780A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84303-2022-4D15-9FAD-43EB585D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217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5</cp:revision>
  <cp:lastPrinted>2017-04-20T04:14:00Z</cp:lastPrinted>
  <dcterms:created xsi:type="dcterms:W3CDTF">2017-04-17T04:20:00Z</dcterms:created>
  <dcterms:modified xsi:type="dcterms:W3CDTF">2017-04-20T04:14:00Z</dcterms:modified>
</cp:coreProperties>
</file>