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02017B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8543E" w:rsidRPr="0048543E" w:rsidRDefault="00016EE1" w:rsidP="00016EE1">
      <w:pPr>
        <w:jc w:val="center"/>
        <w:rPr>
          <w:b/>
        </w:rPr>
      </w:pPr>
      <w:r w:rsidRPr="0048543E">
        <w:rPr>
          <w:b/>
        </w:rPr>
        <w:t>О ВНЕСЕНИИ ИЗМЕНЕНИ</w:t>
      </w:r>
      <w:r w:rsidR="00896E20">
        <w:rPr>
          <w:b/>
        </w:rPr>
        <w:t>Й</w:t>
      </w:r>
      <w:r w:rsidRPr="0048543E">
        <w:rPr>
          <w:b/>
        </w:rPr>
        <w:t xml:space="preserve"> В </w:t>
      </w:r>
      <w:r w:rsidR="00BF3047" w:rsidRPr="0048543E">
        <w:rPr>
          <w:b/>
        </w:rPr>
        <w:t>ЗАКОН</w:t>
      </w:r>
    </w:p>
    <w:p w:rsidR="00016EE1" w:rsidRPr="0048543E" w:rsidRDefault="00016EE1" w:rsidP="00016EE1">
      <w:pPr>
        <w:jc w:val="center"/>
        <w:rPr>
          <w:b/>
        </w:rPr>
      </w:pPr>
      <w:r w:rsidRPr="0048543E">
        <w:rPr>
          <w:b/>
        </w:rPr>
        <w:t>ПРИМОРСКОГО КРАЯ</w:t>
      </w:r>
      <w:r w:rsidR="00032DD6">
        <w:rPr>
          <w:b/>
        </w:rPr>
        <w:t xml:space="preserve"> </w:t>
      </w:r>
      <w:r w:rsidRPr="0048543E">
        <w:rPr>
          <w:b/>
        </w:rPr>
        <w:t>"</w:t>
      </w:r>
      <w:r w:rsidRPr="0048543E">
        <w:rPr>
          <w:b/>
          <w:szCs w:val="28"/>
        </w:rPr>
        <w:t xml:space="preserve">О </w:t>
      </w:r>
      <w:r w:rsidR="008F246D">
        <w:rPr>
          <w:b/>
          <w:szCs w:val="28"/>
        </w:rPr>
        <w:t>РЕГУЛИРОВАНИИ ЗЕМЕЛЬНЫХ ОТНОШЕНИЙ</w:t>
      </w:r>
      <w:r w:rsidRPr="0048543E">
        <w:rPr>
          <w:b/>
          <w:szCs w:val="28"/>
        </w:rPr>
        <w:t xml:space="preserve"> В ПРИМОРСКОМ КРАЕ"</w:t>
      </w:r>
    </w:p>
    <w:p w:rsidR="00016EE1" w:rsidRPr="0048543E" w:rsidRDefault="00016EE1" w:rsidP="00016EE1">
      <w:pPr>
        <w:ind w:firstLine="720"/>
        <w:jc w:val="both"/>
        <w:rPr>
          <w:b/>
        </w:rPr>
      </w:pPr>
    </w:p>
    <w:p w:rsidR="00016EE1" w:rsidRPr="00477CAF" w:rsidRDefault="00016EE1" w:rsidP="00DD3360">
      <w:pPr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Принят</w:t>
      </w:r>
      <w:proofErr w:type="gramEnd"/>
      <w:r w:rsidRPr="00477CAF">
        <w:rPr>
          <w:szCs w:val="28"/>
        </w:rPr>
        <w:t xml:space="preserve"> Законодательным Собранием Приморского края </w:t>
      </w:r>
    </w:p>
    <w:p w:rsidR="0048543E" w:rsidRDefault="0048543E" w:rsidP="00DD3360">
      <w:pPr>
        <w:pStyle w:val="a6"/>
        <w:spacing w:after="0"/>
        <w:ind w:firstLine="720"/>
        <w:rPr>
          <w:szCs w:val="28"/>
        </w:rPr>
      </w:pPr>
    </w:p>
    <w:p w:rsidR="00016EE1" w:rsidRPr="00477CAF" w:rsidRDefault="00016EE1" w:rsidP="00DD3360">
      <w:pPr>
        <w:pStyle w:val="a6"/>
        <w:spacing w:after="0"/>
        <w:ind w:firstLine="720"/>
        <w:rPr>
          <w:szCs w:val="28"/>
        </w:rPr>
      </w:pPr>
      <w:r w:rsidRPr="00477CAF">
        <w:rPr>
          <w:szCs w:val="28"/>
        </w:rPr>
        <w:t>СТАТЬЯ 1.</w:t>
      </w:r>
    </w:p>
    <w:p w:rsidR="003E787B" w:rsidRDefault="003E787B" w:rsidP="00DD3360">
      <w:pPr>
        <w:widowControl w:val="0"/>
        <w:ind w:firstLine="720"/>
        <w:jc w:val="both"/>
        <w:rPr>
          <w:snapToGrid w:val="0"/>
          <w:szCs w:val="28"/>
        </w:rPr>
      </w:pPr>
      <w:proofErr w:type="gramStart"/>
      <w:r w:rsidRPr="00985B34">
        <w:rPr>
          <w:snapToGrid w:val="0"/>
          <w:szCs w:val="28"/>
        </w:rPr>
        <w:t>Внести в Закон Приморского края от 29 декабря 2003 года № 90-КЗ</w:t>
      </w:r>
      <w:r w:rsidR="009C2E75">
        <w:rPr>
          <w:snapToGrid w:val="0"/>
          <w:szCs w:val="28"/>
        </w:rPr>
        <w:t xml:space="preserve">             </w:t>
      </w:r>
      <w:r>
        <w:rPr>
          <w:snapToGrid w:val="0"/>
          <w:szCs w:val="28"/>
        </w:rPr>
        <w:t>"</w:t>
      </w:r>
      <w:r w:rsidRPr="00985B34">
        <w:rPr>
          <w:snapToGrid w:val="0"/>
          <w:szCs w:val="28"/>
        </w:rPr>
        <w:t>О регулировании земельных отношений в Приморском крае</w:t>
      </w:r>
      <w:r>
        <w:rPr>
          <w:snapToGrid w:val="0"/>
          <w:szCs w:val="28"/>
        </w:rPr>
        <w:t>"</w:t>
      </w:r>
      <w:r w:rsidRPr="00985B34">
        <w:rPr>
          <w:snapToGrid w:val="0"/>
          <w:szCs w:val="28"/>
        </w:rPr>
        <w:t xml:space="preserve"> (Ведомости Законодательного Собрания Приморского края, </w:t>
      </w:r>
      <w:r w:rsidRPr="00A20E3C">
        <w:rPr>
          <w:snapToGrid w:val="0"/>
          <w:szCs w:val="28"/>
        </w:rPr>
        <w:t xml:space="preserve">2003,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45, стр. 10; 2005, </w:t>
      </w:r>
      <w:r w:rsidR="000328BD">
        <w:rPr>
          <w:snapToGrid w:val="0"/>
          <w:szCs w:val="28"/>
        </w:rPr>
        <w:t xml:space="preserve">        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92, стр. 10; 2006,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127, стр. 9,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2, стр. 19,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3, стр. 24; 2007,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44, </w:t>
      </w:r>
      <w:r w:rsidR="000328BD">
        <w:rPr>
          <w:snapToGrid w:val="0"/>
          <w:szCs w:val="28"/>
        </w:rPr>
        <w:t xml:space="preserve">           </w:t>
      </w:r>
      <w:r w:rsidRPr="00A20E3C">
        <w:rPr>
          <w:snapToGrid w:val="0"/>
          <w:szCs w:val="28"/>
        </w:rPr>
        <w:t xml:space="preserve">стр. 24; 2008,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68, стр. 6,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92, стр. 8;</w:t>
      </w:r>
      <w:proofErr w:type="gramEnd"/>
      <w:r w:rsidRPr="00A20E3C">
        <w:rPr>
          <w:snapToGrid w:val="0"/>
          <w:szCs w:val="28"/>
        </w:rPr>
        <w:t xml:space="preserve"> </w:t>
      </w:r>
      <w:proofErr w:type="gramStart"/>
      <w:r w:rsidRPr="00A20E3C">
        <w:rPr>
          <w:snapToGrid w:val="0"/>
          <w:szCs w:val="28"/>
        </w:rPr>
        <w:t xml:space="preserve">2009,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104, стр. 5,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118, стр. 32</w:t>
      </w:r>
      <w:r w:rsidR="000328BD">
        <w:rPr>
          <w:snapToGrid w:val="0"/>
          <w:szCs w:val="28"/>
        </w:rPr>
        <w:t xml:space="preserve">           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136, стр. 3; 2010,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138, стр. 8,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141, стр. 52; 2011,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174, стр. 4,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194, стр. 86,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206, стр. 63; 2012,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8, стр. 72,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23, стр. 24, стр. 38,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35, </w:t>
      </w:r>
      <w:r w:rsidR="000328BD">
        <w:rPr>
          <w:snapToGrid w:val="0"/>
          <w:szCs w:val="28"/>
        </w:rPr>
        <w:t xml:space="preserve">                 </w:t>
      </w:r>
      <w:r w:rsidRPr="00A20E3C">
        <w:rPr>
          <w:snapToGrid w:val="0"/>
          <w:szCs w:val="28"/>
        </w:rPr>
        <w:t xml:space="preserve">стр. 225; 2013,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52, стр. 34,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55, стр. 3, стр. 38,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57, стр. 20,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67, </w:t>
      </w:r>
      <w:r w:rsidR="000328BD">
        <w:rPr>
          <w:snapToGrid w:val="0"/>
          <w:szCs w:val="28"/>
        </w:rPr>
        <w:t xml:space="preserve">                 </w:t>
      </w:r>
      <w:r w:rsidRPr="00A20E3C">
        <w:rPr>
          <w:snapToGrid w:val="0"/>
          <w:szCs w:val="28"/>
        </w:rPr>
        <w:t>стр. 24;</w:t>
      </w:r>
      <w:proofErr w:type="gramEnd"/>
      <w:r w:rsidRPr="00A20E3C">
        <w:rPr>
          <w:snapToGrid w:val="0"/>
          <w:szCs w:val="28"/>
        </w:rPr>
        <w:t xml:space="preserve"> </w:t>
      </w:r>
      <w:proofErr w:type="gramStart"/>
      <w:r w:rsidRPr="00A20E3C">
        <w:rPr>
          <w:snapToGrid w:val="0"/>
          <w:szCs w:val="28"/>
        </w:rPr>
        <w:t xml:space="preserve">2014,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73, стр. 40,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96, стр. 54; 2015,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112, стр. 16,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125, </w:t>
      </w:r>
      <w:r w:rsidR="000328BD">
        <w:rPr>
          <w:snapToGrid w:val="0"/>
          <w:szCs w:val="28"/>
        </w:rPr>
        <w:t xml:space="preserve">               </w:t>
      </w:r>
      <w:r w:rsidRPr="00A20E3C">
        <w:rPr>
          <w:snapToGrid w:val="0"/>
          <w:szCs w:val="28"/>
        </w:rPr>
        <w:t>стр. 109</w:t>
      </w:r>
      <w:r>
        <w:rPr>
          <w:snapToGrid w:val="0"/>
          <w:szCs w:val="28"/>
        </w:rPr>
        <w:t xml:space="preserve">, </w:t>
      </w:r>
      <w:r w:rsidRPr="00113C8D">
        <w:rPr>
          <w:snapToGrid w:val="0"/>
          <w:szCs w:val="28"/>
        </w:rPr>
        <w:t xml:space="preserve">№ 131, </w:t>
      </w:r>
      <w:r w:rsidR="00896E20">
        <w:rPr>
          <w:snapToGrid w:val="0"/>
          <w:szCs w:val="28"/>
        </w:rPr>
        <w:t xml:space="preserve">часть 1, </w:t>
      </w:r>
      <w:r w:rsidRPr="00113C8D">
        <w:rPr>
          <w:snapToGrid w:val="0"/>
          <w:szCs w:val="28"/>
        </w:rPr>
        <w:t>стр. 2</w:t>
      </w:r>
      <w:r>
        <w:rPr>
          <w:snapToGrid w:val="0"/>
          <w:szCs w:val="28"/>
        </w:rPr>
        <w:t xml:space="preserve">; 2016 № 160, стр. 12, № 166, стр. 25, № 12, </w:t>
      </w:r>
      <w:r w:rsidR="00DF2011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 xml:space="preserve">стр. 217; </w:t>
      </w:r>
      <w:r w:rsidRPr="000328BD">
        <w:rPr>
          <w:snapToGrid w:val="0"/>
          <w:szCs w:val="28"/>
        </w:rPr>
        <w:t xml:space="preserve">2017, </w:t>
      </w:r>
      <w:r>
        <w:rPr>
          <w:snapToGrid w:val="0"/>
          <w:szCs w:val="28"/>
        </w:rPr>
        <w:t>№ 14</w:t>
      </w:r>
      <w:r w:rsidR="00896E20">
        <w:rPr>
          <w:snapToGrid w:val="0"/>
          <w:szCs w:val="28"/>
        </w:rPr>
        <w:t>,</w:t>
      </w:r>
      <w:r>
        <w:rPr>
          <w:snapToGrid w:val="0"/>
          <w:szCs w:val="28"/>
        </w:rPr>
        <w:t xml:space="preserve"> стр. 70</w:t>
      </w:r>
      <w:r w:rsidRPr="00113C8D">
        <w:rPr>
          <w:snapToGrid w:val="0"/>
          <w:szCs w:val="28"/>
        </w:rPr>
        <w:t>) следующие изменения:</w:t>
      </w:r>
      <w:proofErr w:type="gramEnd"/>
    </w:p>
    <w:p w:rsidR="004C6DEF" w:rsidRDefault="00A553EE" w:rsidP="00DD3360">
      <w:pPr>
        <w:widowControl w:val="0"/>
        <w:ind w:firstLine="720"/>
        <w:jc w:val="both"/>
        <w:rPr>
          <w:snapToGrid w:val="0"/>
          <w:szCs w:val="28"/>
        </w:rPr>
      </w:pPr>
      <w:r w:rsidRPr="00A553EE">
        <w:rPr>
          <w:snapToGrid w:val="0"/>
          <w:szCs w:val="28"/>
        </w:rPr>
        <w:t>1)</w:t>
      </w:r>
      <w:r w:rsidR="004C6DEF">
        <w:rPr>
          <w:snapToGrid w:val="0"/>
          <w:szCs w:val="28"/>
        </w:rPr>
        <w:t>в статье 6:</w:t>
      </w:r>
    </w:p>
    <w:p w:rsidR="004C6DEF" w:rsidRDefault="004C6DEF" w:rsidP="00DD3360">
      <w:pPr>
        <w:widowControl w:val="0"/>
        <w:ind w:firstLine="720"/>
        <w:jc w:val="both"/>
        <w:rPr>
          <w:snapToGrid w:val="0"/>
          <w:szCs w:val="28"/>
        </w:rPr>
      </w:pPr>
      <w:r>
        <w:rPr>
          <w:snapToGrid w:val="0"/>
          <w:szCs w:val="28"/>
        </w:rPr>
        <w:t>а</w:t>
      </w:r>
      <w:proofErr w:type="gramStart"/>
      <w:r>
        <w:rPr>
          <w:snapToGrid w:val="0"/>
          <w:szCs w:val="28"/>
        </w:rPr>
        <w:t>)в</w:t>
      </w:r>
      <w:proofErr w:type="gramEnd"/>
      <w:r>
        <w:rPr>
          <w:snapToGrid w:val="0"/>
          <w:szCs w:val="28"/>
        </w:rPr>
        <w:t xml:space="preserve"> </w:t>
      </w:r>
      <w:r w:rsidR="00DF2011">
        <w:rPr>
          <w:snapToGrid w:val="0"/>
          <w:szCs w:val="28"/>
        </w:rPr>
        <w:t>абзаце первом</w:t>
      </w:r>
      <w:bookmarkStart w:id="0" w:name="_GoBack"/>
      <w:bookmarkEnd w:id="0"/>
      <w:r>
        <w:rPr>
          <w:snapToGrid w:val="0"/>
          <w:szCs w:val="28"/>
        </w:rPr>
        <w:t xml:space="preserve"> слова "1.К полномочиям" заменить словами </w:t>
      </w:r>
      <w:r w:rsidR="00896E20">
        <w:rPr>
          <w:snapToGrid w:val="0"/>
          <w:szCs w:val="28"/>
        </w:rPr>
        <w:t xml:space="preserve">                   </w:t>
      </w:r>
      <w:r>
        <w:rPr>
          <w:snapToGrid w:val="0"/>
          <w:szCs w:val="28"/>
        </w:rPr>
        <w:t>"К полномочиям";</w:t>
      </w:r>
    </w:p>
    <w:p w:rsidR="00A553EE" w:rsidRPr="00A553EE" w:rsidRDefault="00525FE9" w:rsidP="00DD3360">
      <w:pPr>
        <w:widowControl w:val="0"/>
        <w:ind w:firstLine="720"/>
        <w:jc w:val="both"/>
        <w:rPr>
          <w:snapToGrid w:val="0"/>
          <w:szCs w:val="28"/>
        </w:rPr>
      </w:pPr>
      <w:hyperlink r:id="rId9" w:history="1">
        <w:r w:rsidR="004C6DEF">
          <w:rPr>
            <w:rStyle w:val="ac"/>
            <w:snapToGrid w:val="0"/>
            <w:color w:val="auto"/>
            <w:szCs w:val="28"/>
            <w:u w:val="none"/>
          </w:rPr>
          <w:t>б)</w:t>
        </w:r>
      </w:hyperlink>
      <w:r w:rsidR="00A553EE" w:rsidRPr="00A553EE">
        <w:rPr>
          <w:snapToGrid w:val="0"/>
          <w:szCs w:val="28"/>
        </w:rPr>
        <w:t xml:space="preserve">дополнить </w:t>
      </w:r>
      <w:r w:rsidR="00060CED">
        <w:rPr>
          <w:snapToGrid w:val="0"/>
          <w:szCs w:val="28"/>
        </w:rPr>
        <w:t>пунктом</w:t>
      </w:r>
      <w:r w:rsidR="00A553EE" w:rsidRPr="00A553EE">
        <w:rPr>
          <w:snapToGrid w:val="0"/>
          <w:szCs w:val="28"/>
        </w:rPr>
        <w:t xml:space="preserve"> </w:t>
      </w:r>
      <w:r w:rsidR="00A553EE">
        <w:rPr>
          <w:snapToGrid w:val="0"/>
          <w:szCs w:val="28"/>
        </w:rPr>
        <w:t>7</w:t>
      </w:r>
      <w:r w:rsidR="00A553EE" w:rsidRPr="00A553EE">
        <w:rPr>
          <w:snapToGrid w:val="0"/>
          <w:szCs w:val="28"/>
          <w:vertAlign w:val="superscript"/>
        </w:rPr>
        <w:t>1</w:t>
      </w:r>
      <w:r w:rsidR="00A553EE" w:rsidRPr="00A553EE">
        <w:rPr>
          <w:snapToGrid w:val="0"/>
          <w:szCs w:val="28"/>
        </w:rPr>
        <w:t xml:space="preserve"> следующего содержания:</w:t>
      </w:r>
    </w:p>
    <w:p w:rsidR="00A553EE" w:rsidRPr="00A553EE" w:rsidRDefault="00A553EE" w:rsidP="00DD3360">
      <w:pPr>
        <w:widowControl w:val="0"/>
        <w:ind w:firstLine="720"/>
        <w:jc w:val="both"/>
        <w:rPr>
          <w:snapToGrid w:val="0"/>
          <w:szCs w:val="28"/>
        </w:rPr>
      </w:pPr>
      <w:r w:rsidRPr="00A553EE">
        <w:rPr>
          <w:snapToGrid w:val="0"/>
          <w:szCs w:val="28"/>
        </w:rPr>
        <w:t>"</w:t>
      </w:r>
      <w:r>
        <w:rPr>
          <w:snapToGrid w:val="0"/>
          <w:szCs w:val="28"/>
        </w:rPr>
        <w:t>7</w:t>
      </w:r>
      <w:r w:rsidRPr="00A553EE">
        <w:rPr>
          <w:snapToGrid w:val="0"/>
          <w:szCs w:val="28"/>
          <w:vertAlign w:val="superscript"/>
        </w:rPr>
        <w:t>1</w:t>
      </w:r>
      <w:r w:rsidR="004C6DEF">
        <w:rPr>
          <w:snapToGrid w:val="0"/>
          <w:szCs w:val="28"/>
        </w:rPr>
        <w:t>)</w:t>
      </w:r>
      <w:r w:rsidRPr="00252113">
        <w:rPr>
          <w:szCs w:val="28"/>
        </w:rPr>
        <w:t xml:space="preserve">определение </w:t>
      </w:r>
      <w:r>
        <w:rPr>
          <w:szCs w:val="28"/>
        </w:rPr>
        <w:t>территорий, на которых</w:t>
      </w:r>
      <w:r w:rsidRPr="00252113">
        <w:rPr>
          <w:szCs w:val="28"/>
        </w:rPr>
        <w:t xml:space="preserve"> земельные участки, находящиеся в государственной или муниципальной собственности, предоставляются </w:t>
      </w:r>
      <w:r w:rsidR="004E4587" w:rsidRPr="00252113">
        <w:rPr>
          <w:szCs w:val="28"/>
        </w:rPr>
        <w:t>казачьим обществам, внесенным в государственный реестр казачьих общест</w:t>
      </w:r>
      <w:r w:rsidR="004E4587">
        <w:rPr>
          <w:szCs w:val="28"/>
        </w:rPr>
        <w:t xml:space="preserve">в в Российской Федерации (далее - </w:t>
      </w:r>
      <w:r w:rsidR="004E4587" w:rsidRPr="00252113">
        <w:rPr>
          <w:szCs w:val="28"/>
        </w:rPr>
        <w:t>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</w:t>
      </w:r>
      <w:r w:rsidR="004E4587">
        <w:rPr>
          <w:szCs w:val="28"/>
        </w:rPr>
        <w:t xml:space="preserve"> </w:t>
      </w:r>
      <w:r>
        <w:rPr>
          <w:szCs w:val="28"/>
        </w:rPr>
        <w:t>в аренду</w:t>
      </w:r>
      <w:r w:rsidRPr="00252113">
        <w:rPr>
          <w:szCs w:val="28"/>
        </w:rPr>
        <w:t xml:space="preserve"> без проведения торгов</w:t>
      </w:r>
      <w:proofErr w:type="gramStart"/>
      <w:r w:rsidRPr="00252113">
        <w:rPr>
          <w:szCs w:val="28"/>
        </w:rPr>
        <w:t>;</w:t>
      </w:r>
      <w:r w:rsidRPr="00A553EE">
        <w:rPr>
          <w:snapToGrid w:val="0"/>
          <w:szCs w:val="28"/>
        </w:rPr>
        <w:t>"</w:t>
      </w:r>
      <w:proofErr w:type="gramEnd"/>
      <w:r w:rsidRPr="00A553EE">
        <w:rPr>
          <w:snapToGrid w:val="0"/>
          <w:szCs w:val="28"/>
        </w:rPr>
        <w:t>;</w:t>
      </w:r>
    </w:p>
    <w:p w:rsidR="00EA1830" w:rsidRPr="00EA1830" w:rsidRDefault="00A553EE" w:rsidP="00DD336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</w:t>
      </w:r>
      <w:r w:rsidR="00EA1830" w:rsidRPr="00EA1830">
        <w:rPr>
          <w:szCs w:val="28"/>
        </w:rPr>
        <w:t>)дополнить статьей 10</w:t>
      </w:r>
      <w:r w:rsidR="000B566B" w:rsidRPr="000B566B">
        <w:rPr>
          <w:szCs w:val="28"/>
          <w:vertAlign w:val="superscript"/>
        </w:rPr>
        <w:t>3</w:t>
      </w:r>
      <w:r w:rsidR="00EA1830" w:rsidRPr="00EA1830">
        <w:rPr>
          <w:szCs w:val="28"/>
        </w:rPr>
        <w:t xml:space="preserve"> следующего содержания:</w:t>
      </w:r>
    </w:p>
    <w:p w:rsidR="00DD3360" w:rsidRDefault="00EA1830" w:rsidP="00DD3360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caps/>
          <w:szCs w:val="28"/>
          <w:lang w:eastAsia="en-US"/>
        </w:rPr>
      </w:pPr>
      <w:r w:rsidRPr="00EA1830">
        <w:rPr>
          <w:rFonts w:eastAsia="Calibri"/>
          <w:szCs w:val="28"/>
          <w:lang w:eastAsia="en-US"/>
        </w:rPr>
        <w:t>"СТАТЬЯ 10</w:t>
      </w:r>
      <w:r w:rsidR="000B566B" w:rsidRPr="000B566B">
        <w:rPr>
          <w:rFonts w:eastAsia="Calibri"/>
          <w:szCs w:val="28"/>
          <w:vertAlign w:val="superscript"/>
          <w:lang w:eastAsia="en-US"/>
        </w:rPr>
        <w:t>3</w:t>
      </w:r>
      <w:r w:rsidR="00060CED">
        <w:rPr>
          <w:rFonts w:eastAsia="Calibri"/>
          <w:szCs w:val="28"/>
          <w:lang w:eastAsia="en-US"/>
        </w:rPr>
        <w:t>.</w:t>
      </w:r>
      <w:r w:rsidR="00896E20">
        <w:rPr>
          <w:rFonts w:eastAsia="Calibri"/>
          <w:szCs w:val="28"/>
          <w:lang w:eastAsia="en-US"/>
        </w:rPr>
        <w:t xml:space="preserve"> </w:t>
      </w:r>
      <w:r w:rsidR="000B566B" w:rsidRPr="000B566B">
        <w:rPr>
          <w:rFonts w:eastAsia="Calibri"/>
          <w:caps/>
          <w:szCs w:val="28"/>
          <w:lang w:eastAsia="en-US"/>
        </w:rPr>
        <w:t xml:space="preserve">Территории, на которых земельные </w:t>
      </w:r>
    </w:p>
    <w:p w:rsidR="00DD3360" w:rsidRDefault="00DD3360" w:rsidP="00DD3360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caps/>
          <w:szCs w:val="28"/>
          <w:lang w:eastAsia="en-US"/>
        </w:rPr>
      </w:pPr>
      <w:r>
        <w:rPr>
          <w:rFonts w:eastAsia="Calibri"/>
          <w:caps/>
          <w:szCs w:val="28"/>
          <w:lang w:eastAsia="en-US"/>
        </w:rPr>
        <w:t xml:space="preserve">                       </w:t>
      </w:r>
      <w:r w:rsidR="00896E20">
        <w:rPr>
          <w:rFonts w:eastAsia="Calibri"/>
          <w:caps/>
          <w:szCs w:val="28"/>
          <w:lang w:eastAsia="en-US"/>
        </w:rPr>
        <w:t xml:space="preserve"> </w:t>
      </w:r>
      <w:r w:rsidR="00D9439D">
        <w:rPr>
          <w:rFonts w:eastAsia="Calibri"/>
          <w:caps/>
          <w:szCs w:val="28"/>
          <w:lang w:eastAsia="en-US"/>
        </w:rPr>
        <w:t xml:space="preserve">  </w:t>
      </w:r>
      <w:r w:rsidR="000B566B" w:rsidRPr="000B566B">
        <w:rPr>
          <w:rFonts w:eastAsia="Calibri"/>
          <w:caps/>
          <w:szCs w:val="28"/>
          <w:lang w:eastAsia="en-US"/>
        </w:rPr>
        <w:t xml:space="preserve">участки предоставляются </w:t>
      </w:r>
      <w:proofErr w:type="gramStart"/>
      <w:r w:rsidR="000B566B" w:rsidRPr="000B566B">
        <w:rPr>
          <w:rFonts w:eastAsia="Calibri"/>
          <w:caps/>
          <w:szCs w:val="28"/>
          <w:lang w:eastAsia="en-US"/>
        </w:rPr>
        <w:t>казачьим</w:t>
      </w:r>
      <w:proofErr w:type="gramEnd"/>
      <w:r w:rsidR="000B566B" w:rsidRPr="000B566B">
        <w:rPr>
          <w:rFonts w:eastAsia="Calibri"/>
          <w:caps/>
          <w:szCs w:val="28"/>
          <w:lang w:eastAsia="en-US"/>
        </w:rPr>
        <w:t xml:space="preserve"> </w:t>
      </w:r>
    </w:p>
    <w:p w:rsidR="00D9439D" w:rsidRDefault="00D9439D" w:rsidP="00D9439D">
      <w:pPr>
        <w:tabs>
          <w:tab w:val="left" w:pos="2694"/>
        </w:tabs>
        <w:autoSpaceDE w:val="0"/>
        <w:autoSpaceDN w:val="0"/>
        <w:adjustRightInd w:val="0"/>
        <w:jc w:val="both"/>
        <w:outlineLvl w:val="0"/>
        <w:rPr>
          <w:rFonts w:eastAsia="Calibri"/>
          <w:caps/>
          <w:szCs w:val="28"/>
          <w:lang w:eastAsia="en-US"/>
        </w:rPr>
      </w:pPr>
      <w:r>
        <w:rPr>
          <w:rFonts w:eastAsia="Calibri"/>
          <w:caps/>
          <w:szCs w:val="28"/>
          <w:lang w:eastAsia="en-US"/>
        </w:rPr>
        <w:t xml:space="preserve">                                    </w:t>
      </w:r>
      <w:r w:rsidR="000B566B" w:rsidRPr="000B566B">
        <w:rPr>
          <w:rFonts w:eastAsia="Calibri"/>
          <w:caps/>
          <w:szCs w:val="28"/>
          <w:lang w:eastAsia="en-US"/>
        </w:rPr>
        <w:t>обществам в</w:t>
      </w:r>
      <w:r w:rsidR="00DD3360">
        <w:rPr>
          <w:rFonts w:eastAsia="Calibri"/>
          <w:caps/>
          <w:szCs w:val="28"/>
          <w:lang w:eastAsia="en-US"/>
        </w:rPr>
        <w:t xml:space="preserve"> </w:t>
      </w:r>
      <w:r w:rsidR="000B566B" w:rsidRPr="000B566B">
        <w:rPr>
          <w:rFonts w:eastAsia="Calibri"/>
          <w:caps/>
          <w:szCs w:val="28"/>
          <w:lang w:eastAsia="en-US"/>
        </w:rPr>
        <w:t xml:space="preserve">аренду без проведения </w:t>
      </w:r>
    </w:p>
    <w:p w:rsidR="000B566B" w:rsidRPr="000B566B" w:rsidRDefault="00D9439D" w:rsidP="00D9439D">
      <w:pPr>
        <w:tabs>
          <w:tab w:val="left" w:pos="2694"/>
        </w:tabs>
        <w:autoSpaceDE w:val="0"/>
        <w:autoSpaceDN w:val="0"/>
        <w:adjustRightInd w:val="0"/>
        <w:jc w:val="both"/>
        <w:outlineLvl w:val="0"/>
        <w:rPr>
          <w:rFonts w:eastAsia="Calibri"/>
          <w:caps/>
          <w:szCs w:val="28"/>
          <w:lang w:eastAsia="en-US"/>
        </w:rPr>
      </w:pPr>
      <w:r>
        <w:rPr>
          <w:rFonts w:eastAsia="Calibri"/>
          <w:caps/>
          <w:szCs w:val="28"/>
          <w:lang w:eastAsia="en-US"/>
        </w:rPr>
        <w:t xml:space="preserve">                                    </w:t>
      </w:r>
      <w:r w:rsidR="000B566B" w:rsidRPr="000B566B">
        <w:rPr>
          <w:rFonts w:eastAsia="Calibri"/>
          <w:caps/>
          <w:szCs w:val="28"/>
          <w:lang w:eastAsia="en-US"/>
        </w:rPr>
        <w:t>торгов</w:t>
      </w:r>
    </w:p>
    <w:p w:rsidR="00EA1830" w:rsidRPr="00EA1830" w:rsidRDefault="00EA1830" w:rsidP="00DD3360">
      <w:pPr>
        <w:autoSpaceDE w:val="0"/>
        <w:autoSpaceDN w:val="0"/>
        <w:adjustRightInd w:val="0"/>
        <w:ind w:firstLine="720"/>
        <w:rPr>
          <w:rFonts w:eastAsia="Calibri"/>
          <w:szCs w:val="28"/>
          <w:lang w:eastAsia="en-US"/>
        </w:rPr>
      </w:pPr>
    </w:p>
    <w:p w:rsidR="00EA1830" w:rsidRPr="00EA1830" w:rsidRDefault="000B566B" w:rsidP="00DD3360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proofErr w:type="gramStart"/>
      <w:r w:rsidRPr="000B566B">
        <w:rPr>
          <w:rFonts w:eastAsia="Calibri"/>
          <w:szCs w:val="28"/>
          <w:lang w:eastAsia="en-US"/>
        </w:rPr>
        <w:t xml:space="preserve">Земельные участки, находящиеся в государственной или муниципальной собственности, предоставляются </w:t>
      </w:r>
      <w:r w:rsidR="004E4587" w:rsidRPr="000B566B">
        <w:rPr>
          <w:rFonts w:eastAsia="Calibri"/>
          <w:szCs w:val="28"/>
          <w:lang w:eastAsia="en-US"/>
        </w:rPr>
        <w:t xml:space="preserve">казачьим обществам для осуществления сельскохозяйственного производства, сохранения и развития традиционного образа жизни и хозяйствования казачьих обществ </w:t>
      </w:r>
      <w:r w:rsidR="00060CED" w:rsidRPr="000B566B">
        <w:rPr>
          <w:rFonts w:eastAsia="Calibri"/>
          <w:szCs w:val="28"/>
          <w:lang w:eastAsia="en-US"/>
        </w:rPr>
        <w:t xml:space="preserve">в аренду без проведения торгов </w:t>
      </w:r>
      <w:r w:rsidRPr="000B566B">
        <w:rPr>
          <w:rFonts w:eastAsia="Calibri"/>
          <w:szCs w:val="28"/>
          <w:lang w:eastAsia="en-US"/>
        </w:rPr>
        <w:t xml:space="preserve">на территории Дальнереченского, Пограничного и </w:t>
      </w:r>
      <w:proofErr w:type="spellStart"/>
      <w:r w:rsidRPr="000B566B">
        <w:rPr>
          <w:rFonts w:eastAsia="Calibri"/>
          <w:szCs w:val="28"/>
          <w:lang w:eastAsia="en-US"/>
        </w:rPr>
        <w:t>Тернейского</w:t>
      </w:r>
      <w:proofErr w:type="spellEnd"/>
      <w:r w:rsidRPr="000B566B">
        <w:rPr>
          <w:rFonts w:eastAsia="Calibri"/>
          <w:szCs w:val="28"/>
          <w:lang w:eastAsia="en-US"/>
        </w:rPr>
        <w:t xml:space="preserve"> муниципальных районов Приморского края.</w:t>
      </w:r>
      <w:r w:rsidR="00EA1830" w:rsidRPr="00EA1830">
        <w:rPr>
          <w:sz w:val="24"/>
          <w:szCs w:val="24"/>
        </w:rPr>
        <w:t>".</w:t>
      </w:r>
      <w:proofErr w:type="gramEnd"/>
    </w:p>
    <w:p w:rsidR="00016EE1" w:rsidRPr="00477CAF" w:rsidRDefault="00016EE1" w:rsidP="00DD3360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lastRenderedPageBreak/>
        <w:t xml:space="preserve">СТАТЬЯ </w:t>
      </w:r>
      <w:r w:rsidR="00D0132A">
        <w:rPr>
          <w:rFonts w:ascii="Times New Roman" w:hAnsi="Times New Roman"/>
          <w:sz w:val="28"/>
          <w:szCs w:val="28"/>
        </w:rPr>
        <w:t>2</w:t>
      </w:r>
      <w:r w:rsidRPr="00477CAF">
        <w:rPr>
          <w:rFonts w:ascii="Times New Roman" w:hAnsi="Times New Roman"/>
          <w:sz w:val="28"/>
          <w:szCs w:val="28"/>
        </w:rPr>
        <w:t>.</w:t>
      </w:r>
    </w:p>
    <w:p w:rsidR="00016EE1" w:rsidRPr="008D6F53" w:rsidRDefault="0059785E" w:rsidP="00DD3360">
      <w:pPr>
        <w:shd w:val="clear" w:color="auto" w:fill="FFFFFF"/>
        <w:ind w:firstLine="720"/>
        <w:jc w:val="both"/>
        <w:rPr>
          <w:szCs w:val="28"/>
        </w:rPr>
      </w:pPr>
      <w:r w:rsidRPr="0059785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8D6F53" w:rsidRDefault="008D6F53" w:rsidP="00016EE1">
      <w:pPr>
        <w:shd w:val="clear" w:color="auto" w:fill="FFFFFF"/>
        <w:ind w:firstLine="720"/>
        <w:jc w:val="both"/>
        <w:rPr>
          <w:szCs w:val="28"/>
        </w:rPr>
      </w:pPr>
    </w:p>
    <w:p w:rsidR="00C5510E" w:rsidRDefault="00C5510E" w:rsidP="00016EE1">
      <w:pPr>
        <w:shd w:val="clear" w:color="auto" w:fill="FFFFFF"/>
        <w:ind w:firstLine="720"/>
        <w:jc w:val="both"/>
        <w:rPr>
          <w:szCs w:val="28"/>
        </w:rPr>
      </w:pPr>
    </w:p>
    <w:p w:rsidR="001855B5" w:rsidRPr="00477CAF" w:rsidRDefault="001855B5" w:rsidP="00016EE1">
      <w:pPr>
        <w:shd w:val="clear" w:color="auto" w:fill="FFFFFF"/>
        <w:ind w:firstLine="720"/>
        <w:jc w:val="both"/>
        <w:rPr>
          <w:szCs w:val="28"/>
        </w:rPr>
      </w:pPr>
    </w:p>
    <w:p w:rsidR="00765231" w:rsidRDefault="00016EE1" w:rsidP="00523CDB">
      <w:pPr>
        <w:shd w:val="clear" w:color="auto" w:fill="FFFFFF"/>
        <w:jc w:val="both"/>
        <w:rPr>
          <w:szCs w:val="28"/>
        </w:rPr>
      </w:pPr>
      <w:r w:rsidRPr="00477CAF">
        <w:rPr>
          <w:szCs w:val="28"/>
        </w:rPr>
        <w:t>Губернатор края</w:t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  <w:t xml:space="preserve"> 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 В.В. Миклушевский</w:t>
      </w:r>
    </w:p>
    <w:sectPr w:rsidR="00765231" w:rsidSect="00DF76FA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FE9" w:rsidRDefault="00525FE9">
      <w:r>
        <w:separator/>
      </w:r>
    </w:p>
  </w:endnote>
  <w:endnote w:type="continuationSeparator" w:id="0">
    <w:p w:rsidR="00525FE9" w:rsidRDefault="00525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FE9" w:rsidRDefault="00525FE9">
      <w:r>
        <w:separator/>
      </w:r>
    </w:p>
  </w:footnote>
  <w:footnote w:type="continuationSeparator" w:id="0">
    <w:p w:rsidR="00525FE9" w:rsidRDefault="00525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2011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0031C"/>
    <w:multiLevelType w:val="hybridMultilevel"/>
    <w:tmpl w:val="5EC4EE3A"/>
    <w:lvl w:ilvl="0" w:tplc="2FD463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0A"/>
    <w:rsid w:val="00016EE1"/>
    <w:rsid w:val="00017370"/>
    <w:rsid w:val="0002017B"/>
    <w:rsid w:val="00024F65"/>
    <w:rsid w:val="000328BD"/>
    <w:rsid w:val="0003291F"/>
    <w:rsid w:val="00032DD6"/>
    <w:rsid w:val="00034C19"/>
    <w:rsid w:val="000517A3"/>
    <w:rsid w:val="00060CED"/>
    <w:rsid w:val="00072468"/>
    <w:rsid w:val="0007347E"/>
    <w:rsid w:val="00073CDB"/>
    <w:rsid w:val="0007467C"/>
    <w:rsid w:val="00074A68"/>
    <w:rsid w:val="000931F6"/>
    <w:rsid w:val="0009434D"/>
    <w:rsid w:val="000B1C1E"/>
    <w:rsid w:val="000B566B"/>
    <w:rsid w:val="000B730F"/>
    <w:rsid w:val="000C04DA"/>
    <w:rsid w:val="000C2661"/>
    <w:rsid w:val="000C6AE3"/>
    <w:rsid w:val="000D15A9"/>
    <w:rsid w:val="000D43F4"/>
    <w:rsid w:val="000E2672"/>
    <w:rsid w:val="0010443A"/>
    <w:rsid w:val="00123EA3"/>
    <w:rsid w:val="001351D6"/>
    <w:rsid w:val="00136F94"/>
    <w:rsid w:val="001843FB"/>
    <w:rsid w:val="001855B5"/>
    <w:rsid w:val="001A45F3"/>
    <w:rsid w:val="002157FE"/>
    <w:rsid w:val="002171B2"/>
    <w:rsid w:val="002234EA"/>
    <w:rsid w:val="00226A12"/>
    <w:rsid w:val="002362C7"/>
    <w:rsid w:val="00251D70"/>
    <w:rsid w:val="00267D47"/>
    <w:rsid w:val="002770A9"/>
    <w:rsid w:val="00280910"/>
    <w:rsid w:val="002900D0"/>
    <w:rsid w:val="002A0A24"/>
    <w:rsid w:val="002B0152"/>
    <w:rsid w:val="002C7CB7"/>
    <w:rsid w:val="002F7658"/>
    <w:rsid w:val="003020C5"/>
    <w:rsid w:val="00343081"/>
    <w:rsid w:val="003663CD"/>
    <w:rsid w:val="00380EE1"/>
    <w:rsid w:val="003873D0"/>
    <w:rsid w:val="003920A6"/>
    <w:rsid w:val="00395B9D"/>
    <w:rsid w:val="00395F05"/>
    <w:rsid w:val="003B26B9"/>
    <w:rsid w:val="003B26E7"/>
    <w:rsid w:val="003C3CCC"/>
    <w:rsid w:val="003E2E7A"/>
    <w:rsid w:val="003E787B"/>
    <w:rsid w:val="00411287"/>
    <w:rsid w:val="00411817"/>
    <w:rsid w:val="00413861"/>
    <w:rsid w:val="0043206C"/>
    <w:rsid w:val="00440B5F"/>
    <w:rsid w:val="00465640"/>
    <w:rsid w:val="0046664C"/>
    <w:rsid w:val="0047435B"/>
    <w:rsid w:val="004802C9"/>
    <w:rsid w:val="0048543E"/>
    <w:rsid w:val="004936BE"/>
    <w:rsid w:val="004B0D21"/>
    <w:rsid w:val="004B607C"/>
    <w:rsid w:val="004C56AC"/>
    <w:rsid w:val="004C6DEF"/>
    <w:rsid w:val="004D2D0D"/>
    <w:rsid w:val="004E4464"/>
    <w:rsid w:val="004E4587"/>
    <w:rsid w:val="00520A3D"/>
    <w:rsid w:val="00523CDB"/>
    <w:rsid w:val="00525FE9"/>
    <w:rsid w:val="00537F4A"/>
    <w:rsid w:val="00540FD6"/>
    <w:rsid w:val="005553A9"/>
    <w:rsid w:val="00561F25"/>
    <w:rsid w:val="00564C7C"/>
    <w:rsid w:val="00565FBE"/>
    <w:rsid w:val="00566F43"/>
    <w:rsid w:val="00585273"/>
    <w:rsid w:val="0059785E"/>
    <w:rsid w:val="005A2827"/>
    <w:rsid w:val="005B3153"/>
    <w:rsid w:val="005E0A8E"/>
    <w:rsid w:val="005E1FAF"/>
    <w:rsid w:val="005F200B"/>
    <w:rsid w:val="00606712"/>
    <w:rsid w:val="00606BA7"/>
    <w:rsid w:val="006240FD"/>
    <w:rsid w:val="00654FD7"/>
    <w:rsid w:val="00657CB0"/>
    <w:rsid w:val="006758F1"/>
    <w:rsid w:val="00676061"/>
    <w:rsid w:val="00681250"/>
    <w:rsid w:val="00712F15"/>
    <w:rsid w:val="007309FE"/>
    <w:rsid w:val="0073153A"/>
    <w:rsid w:val="0073396B"/>
    <w:rsid w:val="007349AA"/>
    <w:rsid w:val="00734BA2"/>
    <w:rsid w:val="00752DA9"/>
    <w:rsid w:val="00760F97"/>
    <w:rsid w:val="00765231"/>
    <w:rsid w:val="007A3C49"/>
    <w:rsid w:val="007D1B4A"/>
    <w:rsid w:val="007F0440"/>
    <w:rsid w:val="007F11C4"/>
    <w:rsid w:val="008018A7"/>
    <w:rsid w:val="00811654"/>
    <w:rsid w:val="008145DB"/>
    <w:rsid w:val="00846BCA"/>
    <w:rsid w:val="00862F6E"/>
    <w:rsid w:val="0087799B"/>
    <w:rsid w:val="00886AB0"/>
    <w:rsid w:val="00896E20"/>
    <w:rsid w:val="008A5269"/>
    <w:rsid w:val="008C54AE"/>
    <w:rsid w:val="008C62AB"/>
    <w:rsid w:val="008C68D2"/>
    <w:rsid w:val="008D49C1"/>
    <w:rsid w:val="008D6F53"/>
    <w:rsid w:val="008E2B20"/>
    <w:rsid w:val="008F246D"/>
    <w:rsid w:val="00900652"/>
    <w:rsid w:val="0090402A"/>
    <w:rsid w:val="009048FA"/>
    <w:rsid w:val="009251A6"/>
    <w:rsid w:val="009513F4"/>
    <w:rsid w:val="00970C2B"/>
    <w:rsid w:val="009A0611"/>
    <w:rsid w:val="009A5130"/>
    <w:rsid w:val="009C2E75"/>
    <w:rsid w:val="009C3E8A"/>
    <w:rsid w:val="009D13DE"/>
    <w:rsid w:val="009D2456"/>
    <w:rsid w:val="009D7E51"/>
    <w:rsid w:val="00A007FD"/>
    <w:rsid w:val="00A13782"/>
    <w:rsid w:val="00A24328"/>
    <w:rsid w:val="00A40C1D"/>
    <w:rsid w:val="00A553EE"/>
    <w:rsid w:val="00A55B08"/>
    <w:rsid w:val="00AA331F"/>
    <w:rsid w:val="00AA3881"/>
    <w:rsid w:val="00AB70F9"/>
    <w:rsid w:val="00AC31EC"/>
    <w:rsid w:val="00B049D5"/>
    <w:rsid w:val="00B14397"/>
    <w:rsid w:val="00B52260"/>
    <w:rsid w:val="00BA0703"/>
    <w:rsid w:val="00BB7E1A"/>
    <w:rsid w:val="00BE0544"/>
    <w:rsid w:val="00BF3047"/>
    <w:rsid w:val="00BF542B"/>
    <w:rsid w:val="00C14BC2"/>
    <w:rsid w:val="00C27C7F"/>
    <w:rsid w:val="00C52F6E"/>
    <w:rsid w:val="00C5510E"/>
    <w:rsid w:val="00C654E7"/>
    <w:rsid w:val="00C65FCC"/>
    <w:rsid w:val="00C7293D"/>
    <w:rsid w:val="00C8683F"/>
    <w:rsid w:val="00C87CAB"/>
    <w:rsid w:val="00CA43CB"/>
    <w:rsid w:val="00CB24E8"/>
    <w:rsid w:val="00CD3BCC"/>
    <w:rsid w:val="00CE04C3"/>
    <w:rsid w:val="00CE4F50"/>
    <w:rsid w:val="00CE6DB1"/>
    <w:rsid w:val="00CF1275"/>
    <w:rsid w:val="00CF24D4"/>
    <w:rsid w:val="00CF748B"/>
    <w:rsid w:val="00D0132A"/>
    <w:rsid w:val="00D14C34"/>
    <w:rsid w:val="00D1648C"/>
    <w:rsid w:val="00D357C1"/>
    <w:rsid w:val="00D36E1D"/>
    <w:rsid w:val="00D37679"/>
    <w:rsid w:val="00D4537A"/>
    <w:rsid w:val="00D71B04"/>
    <w:rsid w:val="00D9439D"/>
    <w:rsid w:val="00DA1425"/>
    <w:rsid w:val="00DD3360"/>
    <w:rsid w:val="00DE29E8"/>
    <w:rsid w:val="00DE7084"/>
    <w:rsid w:val="00DF2011"/>
    <w:rsid w:val="00DF76FA"/>
    <w:rsid w:val="00E056D0"/>
    <w:rsid w:val="00E07388"/>
    <w:rsid w:val="00E222BB"/>
    <w:rsid w:val="00E34273"/>
    <w:rsid w:val="00E468D3"/>
    <w:rsid w:val="00E47787"/>
    <w:rsid w:val="00E60B2A"/>
    <w:rsid w:val="00E80298"/>
    <w:rsid w:val="00E8387F"/>
    <w:rsid w:val="00EA0316"/>
    <w:rsid w:val="00EA1830"/>
    <w:rsid w:val="00EA577C"/>
    <w:rsid w:val="00EB4EB6"/>
    <w:rsid w:val="00F15B09"/>
    <w:rsid w:val="00F22ADE"/>
    <w:rsid w:val="00F22D1D"/>
    <w:rsid w:val="00F23036"/>
    <w:rsid w:val="00F4167A"/>
    <w:rsid w:val="00F43E3A"/>
    <w:rsid w:val="00F5249C"/>
    <w:rsid w:val="00F72A1C"/>
    <w:rsid w:val="00F73F93"/>
    <w:rsid w:val="00F769D8"/>
    <w:rsid w:val="00F86800"/>
    <w:rsid w:val="00F954CF"/>
    <w:rsid w:val="00FB07E6"/>
    <w:rsid w:val="00FC7D95"/>
    <w:rsid w:val="00FD1087"/>
    <w:rsid w:val="00FE0C5C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8274E0A2190ED00F4DB8203C8A8BD948C4D7D8B2E7EA03A66880615BD2A567348535EA4599532344EC92COFvE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87173-C9E9-4308-BD34-F4CA7F0F1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19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11</cp:revision>
  <cp:lastPrinted>2017-05-11T21:43:00Z</cp:lastPrinted>
  <dcterms:created xsi:type="dcterms:W3CDTF">2017-05-05T05:17:00Z</dcterms:created>
  <dcterms:modified xsi:type="dcterms:W3CDTF">2017-05-11T21:45:00Z</dcterms:modified>
</cp:coreProperties>
</file>