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E2310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5325745</wp:posOffset>
                      </wp:positionH>
                      <wp:positionV relativeFrom="page">
                        <wp:posOffset>490220</wp:posOffset>
                      </wp:positionV>
                      <wp:extent cx="194945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945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C4628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A4E46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 и </w:t>
                                  </w:r>
                                </w:p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законности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35pt;margin-top:38.6pt;width:153.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+yyew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" o:allowincell="f" stroked="f">
                      <v:textbox inset="0,0,0,0">
                        <w:txbxContent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C4628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A4E46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 и </w:t>
                            </w:r>
                          </w:p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законности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2460" w:rsidRDefault="00462460"/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6546" w:rsidRPr="00B82EFA" w:rsidRDefault="00DF6546" w:rsidP="00DF654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szCs w:val="28"/>
        </w:rPr>
        <w:t>О ВНЕСЕНИИ ИЗМЕНЕНИ</w:t>
      </w:r>
      <w:r w:rsidR="00D44721">
        <w:rPr>
          <w:b/>
          <w:szCs w:val="28"/>
        </w:rPr>
        <w:t>Й</w:t>
      </w:r>
      <w:r w:rsidRPr="00B82EFA">
        <w:rPr>
          <w:b/>
          <w:szCs w:val="28"/>
        </w:rPr>
        <w:t xml:space="preserve"> В </w:t>
      </w:r>
      <w:r w:rsidR="002D40A8">
        <w:rPr>
          <w:b/>
          <w:bCs/>
          <w:szCs w:val="28"/>
        </w:rPr>
        <w:t>СТАТЬЮ 8 ЗАКОНА</w:t>
      </w:r>
      <w:r w:rsidRPr="00B82EFA">
        <w:rPr>
          <w:b/>
          <w:bCs/>
          <w:szCs w:val="28"/>
        </w:rPr>
        <w:t xml:space="preserve"> </w:t>
      </w:r>
    </w:p>
    <w:p w:rsidR="00DF6546" w:rsidRPr="00B82EFA" w:rsidRDefault="00DF6546" w:rsidP="00DF654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 xml:space="preserve">ПРИМОРСКОГО КРАЯ "О </w:t>
      </w:r>
      <w:r>
        <w:rPr>
          <w:b/>
          <w:bCs/>
          <w:szCs w:val="28"/>
        </w:rPr>
        <w:t>ГОСУДАРСТВЕННОЙ ГРАЖДАНСКОЙ СЛУЖБЕ</w:t>
      </w:r>
      <w:r w:rsidRPr="00B82EFA">
        <w:rPr>
          <w:b/>
          <w:bCs/>
          <w:szCs w:val="28"/>
        </w:rPr>
        <w:t xml:space="preserve"> ПРИМОРСКОГО КРАЯ"</w:t>
      </w:r>
    </w:p>
    <w:p w:rsidR="007C4628" w:rsidRPr="007C4628" w:rsidRDefault="007C4628" w:rsidP="007C4628">
      <w:pPr>
        <w:tabs>
          <w:tab w:val="left" w:pos="708"/>
          <w:tab w:val="center" w:pos="4153"/>
          <w:tab w:val="right" w:pos="8306"/>
        </w:tabs>
        <w:jc w:val="center"/>
      </w:pPr>
    </w:p>
    <w:p w:rsidR="007C4628" w:rsidRPr="007C4628" w:rsidRDefault="007C4628" w:rsidP="00880F2C">
      <w:pPr>
        <w:ind w:firstLine="720"/>
        <w:jc w:val="both"/>
      </w:pPr>
      <w:proofErr w:type="gramStart"/>
      <w:r w:rsidRPr="007C4628">
        <w:t>Принят</w:t>
      </w:r>
      <w:proofErr w:type="gramEnd"/>
      <w:r w:rsidRPr="007C4628">
        <w:t xml:space="preserve"> Законодательным </w:t>
      </w:r>
      <w:r w:rsidR="00880F2C">
        <w:t xml:space="preserve">Собранием </w:t>
      </w:r>
      <w:r w:rsidRPr="007C4628">
        <w:t xml:space="preserve">Приморского </w:t>
      </w:r>
      <w:r w:rsidR="00880F2C">
        <w:t>к</w:t>
      </w:r>
      <w:r w:rsidRPr="007C4628">
        <w:t xml:space="preserve">рая 28 апреля </w:t>
      </w:r>
      <w:r w:rsidR="00880F2C">
        <w:br/>
      </w:r>
      <w:r w:rsidRPr="007C4628">
        <w:t>2017 года в первом чтении</w:t>
      </w:r>
    </w:p>
    <w:p w:rsidR="007C4628" w:rsidRDefault="00882EB6" w:rsidP="002D40A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23105">
        <w:t xml:space="preserve"> </w:t>
      </w:r>
    </w:p>
    <w:p w:rsidR="00882EB6" w:rsidRPr="007C4628" w:rsidRDefault="00882EB6" w:rsidP="007C4628">
      <w:pPr>
        <w:ind w:firstLine="720"/>
      </w:pPr>
    </w:p>
    <w:p w:rsidR="00DF6546" w:rsidRPr="00F35BB6" w:rsidRDefault="00DF6546" w:rsidP="00DF65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val="x-none" w:eastAsia="x-none"/>
        </w:rPr>
      </w:pPr>
      <w:r w:rsidRPr="00F35BB6">
        <w:rPr>
          <w:szCs w:val="28"/>
          <w:lang w:val="x-none" w:eastAsia="x-none"/>
        </w:rPr>
        <w:t>СТАТЬЯ 1.</w:t>
      </w:r>
    </w:p>
    <w:p w:rsidR="000721CC" w:rsidRDefault="000721CC" w:rsidP="000721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448D">
        <w:rPr>
          <w:szCs w:val="28"/>
        </w:rPr>
        <w:t xml:space="preserve">Внести в </w:t>
      </w:r>
      <w:r w:rsidR="00F52B8D">
        <w:rPr>
          <w:szCs w:val="28"/>
        </w:rPr>
        <w:t xml:space="preserve">статью 8 </w:t>
      </w:r>
      <w:hyperlink r:id="rId7" w:history="1">
        <w:proofErr w:type="gramStart"/>
        <w:r w:rsidRPr="00C9448D">
          <w:rPr>
            <w:szCs w:val="28"/>
          </w:rPr>
          <w:t>Закон</w:t>
        </w:r>
        <w:proofErr w:type="gramEnd"/>
      </w:hyperlink>
      <w:r w:rsidR="00F52B8D">
        <w:rPr>
          <w:szCs w:val="28"/>
        </w:rPr>
        <w:t>а</w:t>
      </w:r>
      <w:r w:rsidRPr="00C9448D">
        <w:rPr>
          <w:szCs w:val="28"/>
        </w:rPr>
        <w:t xml:space="preserve"> Приморского края от 7</w:t>
      </w:r>
      <w:r>
        <w:rPr>
          <w:szCs w:val="28"/>
        </w:rPr>
        <w:t xml:space="preserve"> июня 2012 года </w:t>
      </w:r>
      <w:r w:rsidR="00F52B8D">
        <w:rPr>
          <w:szCs w:val="28"/>
        </w:rPr>
        <w:br/>
      </w:r>
      <w:r>
        <w:rPr>
          <w:szCs w:val="28"/>
        </w:rPr>
        <w:t>№ 51-КЗ</w:t>
      </w:r>
      <w:r w:rsidR="00F52B8D">
        <w:rPr>
          <w:szCs w:val="28"/>
        </w:rPr>
        <w:t xml:space="preserve"> </w:t>
      </w:r>
      <w:r>
        <w:rPr>
          <w:szCs w:val="28"/>
        </w:rPr>
        <w:t>"</w:t>
      </w:r>
      <w:r w:rsidRPr="00C9448D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Pr="00C9448D">
        <w:rPr>
          <w:szCs w:val="28"/>
        </w:rPr>
        <w:t xml:space="preserve"> (Ведомости Законодательного Собрания Приморского края, 2012, № 15, </w:t>
      </w:r>
      <w:r w:rsidR="00813A73">
        <w:rPr>
          <w:szCs w:val="28"/>
        </w:rPr>
        <w:br/>
      </w:r>
      <w:r w:rsidRPr="00C9448D">
        <w:rPr>
          <w:szCs w:val="28"/>
        </w:rPr>
        <w:t xml:space="preserve">стр. 54, № 35, стр. 227; 2013, № 52, стр. 31, № 60, стр. 94; 2014, № 73, стр. 18, № 95, стр. 3; </w:t>
      </w:r>
      <w:r w:rsidRPr="00F00AF4">
        <w:rPr>
          <w:szCs w:val="28"/>
        </w:rPr>
        <w:t xml:space="preserve">2015, № 120, стр. 83, № 125, стр. 107, № 138, стр. </w:t>
      </w:r>
      <w:r>
        <w:rPr>
          <w:szCs w:val="28"/>
        </w:rPr>
        <w:t xml:space="preserve">27; </w:t>
      </w:r>
      <w:proofErr w:type="gramStart"/>
      <w:r>
        <w:rPr>
          <w:szCs w:val="28"/>
        </w:rPr>
        <w:t xml:space="preserve">2016, </w:t>
      </w:r>
      <w:r w:rsidR="00813A73">
        <w:rPr>
          <w:szCs w:val="28"/>
        </w:rPr>
        <w:br/>
      </w:r>
      <w:r>
        <w:rPr>
          <w:szCs w:val="28"/>
        </w:rPr>
        <w:t>№ 154, стр. 65,</w:t>
      </w:r>
      <w:r w:rsidRPr="00F00AF4">
        <w:rPr>
          <w:szCs w:val="28"/>
        </w:rPr>
        <w:t xml:space="preserve"> № 166, стр. 11, № 4, стр. 58</w:t>
      </w:r>
      <w:r>
        <w:rPr>
          <w:szCs w:val="28"/>
        </w:rPr>
        <w:t>)</w:t>
      </w:r>
      <w:r w:rsidRPr="00F00AF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9448D">
        <w:rPr>
          <w:szCs w:val="28"/>
        </w:rPr>
        <w:t>изменения</w:t>
      </w:r>
      <w:r>
        <w:rPr>
          <w:szCs w:val="28"/>
        </w:rPr>
        <w:t>:</w:t>
      </w:r>
      <w:proofErr w:type="gramEnd"/>
    </w:p>
    <w:p w:rsidR="000721CC" w:rsidRPr="00C9448D" w:rsidRDefault="000721CC" w:rsidP="000721CC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дополнить</w:t>
      </w:r>
      <w:r w:rsidRPr="00C9448D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частями 9-</w:t>
      </w:r>
      <w:r w:rsidRPr="00C9448D">
        <w:rPr>
          <w:szCs w:val="28"/>
          <w:lang w:eastAsia="en-US"/>
        </w:rPr>
        <w:t>11 следующего содержания:</w:t>
      </w:r>
    </w:p>
    <w:p w:rsidR="000721CC" w:rsidRPr="00C917CE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9.При исчислении стажа гражданской службы для замещения должности гражданской службы в указанный стаж включаются периоды замещения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службы, государственной гражданской службы субъектов Российской Федерации, воинских должностей и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 иных видов, государственных должностей, муниципальных должностей, должностей муниципальной службы и иных должностей в соотве</w:t>
      </w:r>
      <w:r>
        <w:rPr>
          <w:szCs w:val="28"/>
          <w:lang w:eastAsia="en-US"/>
        </w:rPr>
        <w:t>тствии с федеральными законами.</w:t>
      </w:r>
    </w:p>
    <w:p w:rsidR="000721CC" w:rsidRPr="00C917CE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10.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 предусмотрены квалификационные требования к специальности, направлению подготовки,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(гражданским служащим) документа об образовании и (или) о квалификации по указанным специальности, направлени</w:t>
      </w:r>
      <w:r>
        <w:rPr>
          <w:szCs w:val="28"/>
          <w:lang w:eastAsia="en-US"/>
        </w:rPr>
        <w:t>ю подготовки.</w:t>
      </w:r>
      <w:proofErr w:type="gramEnd"/>
    </w:p>
    <w:p w:rsidR="000721CC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11.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получены знания и умения, необходимые для исполнения должностных обязанностей по должности гражданской службы, после получения им документа о профессиональном образовании того уровня, который</w:t>
      </w:r>
      <w:proofErr w:type="gramEnd"/>
      <w:r w:rsidRPr="00C917CE">
        <w:rPr>
          <w:szCs w:val="28"/>
          <w:lang w:eastAsia="en-US"/>
        </w:rPr>
        <w:t xml:space="preserve"> соответствует квалификационным требованиям для замещения </w:t>
      </w:r>
      <w:r w:rsidRPr="00C917CE">
        <w:rPr>
          <w:szCs w:val="28"/>
          <w:lang w:eastAsia="en-US"/>
        </w:rPr>
        <w:lastRenderedPageBreak/>
        <w:t>должности гражданской службы</w:t>
      </w:r>
      <w:proofErr w:type="gramStart"/>
      <w:r w:rsidRPr="00C917CE">
        <w:rPr>
          <w:szCs w:val="28"/>
          <w:lang w:eastAsia="en-US"/>
        </w:rPr>
        <w:t>.</w:t>
      </w: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.</w:t>
      </w:r>
      <w:proofErr w:type="gramEnd"/>
    </w:p>
    <w:p w:rsidR="000721CC" w:rsidRDefault="000721CC" w:rsidP="000721CC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</w:p>
    <w:p w:rsidR="000721CC" w:rsidRPr="00C917CE" w:rsidRDefault="000721CC" w:rsidP="00222A8E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917CE">
        <w:rPr>
          <w:szCs w:val="28"/>
        </w:rPr>
        <w:t>СТАТЬЯ 2</w:t>
      </w:r>
      <w:r>
        <w:rPr>
          <w:szCs w:val="28"/>
        </w:rPr>
        <w:t>.</w:t>
      </w:r>
    </w:p>
    <w:p w:rsidR="000721CC" w:rsidRPr="00C917CE" w:rsidRDefault="000721CC" w:rsidP="00222A8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17CE">
        <w:rPr>
          <w:szCs w:val="28"/>
        </w:rPr>
        <w:t>Настоящий Закон вступает в силу со дня его официального опубликования.</w:t>
      </w:r>
    </w:p>
    <w:p w:rsidR="007C4628" w:rsidRPr="007C4628" w:rsidRDefault="007C4628" w:rsidP="007C462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0" w:name="_GoBack"/>
      <w:bookmarkEnd w:id="0"/>
    </w:p>
    <w:p w:rsidR="007C4628" w:rsidRPr="007C4628" w:rsidRDefault="007C4628" w:rsidP="007C4628">
      <w:pPr>
        <w:snapToGrid w:val="0"/>
        <w:jc w:val="both"/>
        <w:rPr>
          <w:szCs w:val="28"/>
        </w:rPr>
      </w:pPr>
    </w:p>
    <w:p w:rsidR="007C4628" w:rsidRPr="007C4628" w:rsidRDefault="007C4628" w:rsidP="007C4628">
      <w:pPr>
        <w:snapToGrid w:val="0"/>
        <w:jc w:val="both"/>
        <w:rPr>
          <w:szCs w:val="28"/>
        </w:rPr>
      </w:pPr>
    </w:p>
    <w:p w:rsidR="007C4628" w:rsidRPr="007C4628" w:rsidRDefault="007C4628" w:rsidP="007C4628">
      <w:pPr>
        <w:rPr>
          <w:szCs w:val="28"/>
        </w:rPr>
      </w:pPr>
      <w:r w:rsidRPr="007C4628">
        <w:rPr>
          <w:szCs w:val="28"/>
        </w:rPr>
        <w:t>Губернатор края</w:t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  <w:t xml:space="preserve">                          В.В. </w:t>
      </w:r>
      <w:proofErr w:type="spellStart"/>
      <w:r w:rsidRPr="007C4628">
        <w:rPr>
          <w:szCs w:val="28"/>
        </w:rPr>
        <w:t>Миклушевский</w:t>
      </w:r>
      <w:proofErr w:type="spellEnd"/>
    </w:p>
    <w:p w:rsidR="007C4628" w:rsidRPr="007C4628" w:rsidRDefault="007C4628" w:rsidP="007C4628"/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/>
    <w:sectPr w:rsidR="008C4186" w:rsidSect="004F3F6D">
      <w:headerReference w:type="default" r:id="rId8"/>
      <w:pgSz w:w="11906" w:h="16838"/>
      <w:pgMar w:top="851" w:right="851" w:bottom="851" w:left="1701" w:header="567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D16" w:rsidRDefault="005C5D16">
      <w:r>
        <w:separator/>
      </w:r>
    </w:p>
  </w:endnote>
  <w:endnote w:type="continuationSeparator" w:id="0">
    <w:p w:rsidR="005C5D16" w:rsidRDefault="005C5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D16" w:rsidRDefault="005C5D16">
      <w:r>
        <w:separator/>
      </w:r>
    </w:p>
  </w:footnote>
  <w:footnote w:type="continuationSeparator" w:id="0">
    <w:p w:rsidR="005C5D16" w:rsidRDefault="005C5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Pr="007C38F6" w:rsidRDefault="004F3F6D">
    <w:pPr>
      <w:pStyle w:val="a3"/>
      <w:jc w:val="right"/>
      <w:rPr>
        <w:szCs w:val="28"/>
      </w:rPr>
    </w:pPr>
    <w:r w:rsidRPr="007C38F6">
      <w:rPr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D0"/>
    <w:rsid w:val="000721CC"/>
    <w:rsid w:val="000D2CD0"/>
    <w:rsid w:val="001F1DE4"/>
    <w:rsid w:val="00222A8E"/>
    <w:rsid w:val="002D40A8"/>
    <w:rsid w:val="002F35AB"/>
    <w:rsid w:val="003368B1"/>
    <w:rsid w:val="0040272E"/>
    <w:rsid w:val="00462460"/>
    <w:rsid w:val="004F3F6D"/>
    <w:rsid w:val="005C5D16"/>
    <w:rsid w:val="00624174"/>
    <w:rsid w:val="0075195B"/>
    <w:rsid w:val="0079213D"/>
    <w:rsid w:val="007C38F6"/>
    <w:rsid w:val="007C4628"/>
    <w:rsid w:val="00813A73"/>
    <w:rsid w:val="00821E67"/>
    <w:rsid w:val="00880F2C"/>
    <w:rsid w:val="00882EB6"/>
    <w:rsid w:val="00887630"/>
    <w:rsid w:val="008C4186"/>
    <w:rsid w:val="009311B0"/>
    <w:rsid w:val="009D1F61"/>
    <w:rsid w:val="00A05C08"/>
    <w:rsid w:val="00A07E49"/>
    <w:rsid w:val="00A372DB"/>
    <w:rsid w:val="00B24DF0"/>
    <w:rsid w:val="00B91EDC"/>
    <w:rsid w:val="00BA0C8A"/>
    <w:rsid w:val="00CF3AED"/>
    <w:rsid w:val="00D234C2"/>
    <w:rsid w:val="00D44721"/>
    <w:rsid w:val="00DF167E"/>
    <w:rsid w:val="00DF6546"/>
    <w:rsid w:val="00E23105"/>
    <w:rsid w:val="00F52B8D"/>
    <w:rsid w:val="00F74487"/>
    <w:rsid w:val="00FA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613789F0E5DAF9CB377F35ED9DB3D8A8F8376D9B02DB1AB597FDBF9DC28329g824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8</TotalTime>
  <Pages>2</Pages>
  <Words>316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Чушко</cp:lastModifiedBy>
  <cp:revision>8</cp:revision>
  <cp:lastPrinted>2017-05-11T04:37:00Z</cp:lastPrinted>
  <dcterms:created xsi:type="dcterms:W3CDTF">2017-05-15T03:41:00Z</dcterms:created>
  <dcterms:modified xsi:type="dcterms:W3CDTF">2017-05-15T06:14:00Z</dcterms:modified>
</cp:coreProperties>
</file>