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882EB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C4628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A4E46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и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C4628" w:rsidRPr="007C4628" w:rsidRDefault="007C4628" w:rsidP="007C4628">
      <w:pPr>
        <w:tabs>
          <w:tab w:val="left" w:pos="708"/>
          <w:tab w:val="center" w:pos="4153"/>
          <w:tab w:val="right" w:pos="8306"/>
        </w:tabs>
        <w:jc w:val="center"/>
        <w:rPr>
          <w:b/>
        </w:rPr>
      </w:pPr>
      <w:r w:rsidRPr="007C4628">
        <w:rPr>
          <w:b/>
        </w:rPr>
        <w:t>О ВНЕСЕНИИ ИЗМЕНЕНИЯ В СТАТЬЮ 6 ЗАКОНА ПРИМОРСКОГО КРАЯ "О ХОРОЛЬСКОМ МУНИЦИПАЛЬНОМ РАЙОНЕ"</w:t>
      </w:r>
    </w:p>
    <w:p w:rsidR="007C4628" w:rsidRPr="007C4628" w:rsidRDefault="007C4628" w:rsidP="007C4628">
      <w:pPr>
        <w:tabs>
          <w:tab w:val="left" w:pos="708"/>
          <w:tab w:val="center" w:pos="4153"/>
          <w:tab w:val="right" w:pos="8306"/>
        </w:tabs>
        <w:jc w:val="center"/>
      </w:pPr>
    </w:p>
    <w:p w:rsidR="007C4628" w:rsidRPr="007C4628" w:rsidRDefault="007C4628" w:rsidP="007C4628">
      <w:pPr>
        <w:ind w:firstLine="720"/>
      </w:pPr>
      <w:proofErr w:type="gramStart"/>
      <w:r w:rsidRPr="007C4628">
        <w:t>Принят</w:t>
      </w:r>
      <w:proofErr w:type="gramEnd"/>
      <w:r w:rsidRPr="007C4628">
        <w:t xml:space="preserve">   Законодательным   Собранием   Приморского  края  28  апреля 2017 года в первом чтении</w:t>
      </w:r>
    </w:p>
    <w:p w:rsidR="007C4628" w:rsidRDefault="00882EB6" w:rsidP="007C462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82EB6" w:rsidRPr="007C4628" w:rsidRDefault="00882EB6" w:rsidP="007C4628">
      <w:pPr>
        <w:ind w:firstLine="720"/>
      </w:pPr>
      <w:bookmarkStart w:id="0" w:name="_GoBack"/>
      <w:bookmarkEnd w:id="0"/>
    </w:p>
    <w:p w:rsidR="007C4628" w:rsidRPr="007C4628" w:rsidRDefault="007C4628" w:rsidP="007C4628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7C4628">
        <w:rPr>
          <w:szCs w:val="28"/>
          <w:lang w:val="x-none" w:eastAsia="x-none"/>
        </w:rPr>
        <w:t xml:space="preserve">СТАТЬЯ 1. 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 xml:space="preserve">Внести в статью 6 Закона Приморского края от 11 октября </w:t>
      </w:r>
      <w:r w:rsidRPr="007C4628">
        <w:rPr>
          <w:szCs w:val="28"/>
        </w:rPr>
        <w:br/>
        <w:t xml:space="preserve">2004 года № 146-КЗ "О </w:t>
      </w:r>
      <w:proofErr w:type="spellStart"/>
      <w:r w:rsidRPr="007C4628">
        <w:rPr>
          <w:szCs w:val="28"/>
        </w:rPr>
        <w:t>Хорольском</w:t>
      </w:r>
      <w:proofErr w:type="spellEnd"/>
      <w:r w:rsidRPr="007C4628">
        <w:rPr>
          <w:szCs w:val="28"/>
        </w:rPr>
        <w:t xml:space="preserve"> муниципальном районе" (Ведомости Законодательного Собрания Приморского края, 2004, № 69, стр. 54; 2012,</w:t>
      </w:r>
      <w:r w:rsidRPr="007C4628">
        <w:rPr>
          <w:szCs w:val="28"/>
        </w:rPr>
        <w:br/>
        <w:t>№ 27, стр. 74; 2015, № 120, стр. 16) следующее изменение:</w:t>
      </w:r>
    </w:p>
    <w:p w:rsidR="007C4628" w:rsidRPr="007C4628" w:rsidRDefault="007C4628" w:rsidP="007C4628">
      <w:pPr>
        <w:ind w:firstLine="720"/>
      </w:pPr>
      <w:r w:rsidRPr="007C4628">
        <w:t>в части 1 слово "Березовка" заменить словом "</w:t>
      </w:r>
      <w:proofErr w:type="spellStart"/>
      <w:r w:rsidRPr="007C4628">
        <w:t>Берёзовка</w:t>
      </w:r>
      <w:proofErr w:type="spellEnd"/>
      <w:r w:rsidRPr="007C4628">
        <w:t>".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>СТАТЬЯ 2.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>Настоящий Закон вступает в силу со дня его официального опубликования.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</w:t>
      </w:r>
      <w:proofErr w:type="spellStart"/>
      <w:r w:rsidRPr="007C4628">
        <w:rPr>
          <w:szCs w:val="28"/>
        </w:rPr>
        <w:t>Миклушевский</w:t>
      </w:r>
      <w:proofErr w:type="spellEnd"/>
    </w:p>
    <w:p w:rsidR="007C4628" w:rsidRPr="007C4628" w:rsidRDefault="007C4628" w:rsidP="007C4628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D16" w:rsidRDefault="005C5D16">
      <w:r>
        <w:separator/>
      </w:r>
    </w:p>
  </w:endnote>
  <w:endnote w:type="continuationSeparator" w:id="0">
    <w:p w:rsidR="005C5D16" w:rsidRDefault="005C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D16" w:rsidRDefault="005C5D16">
      <w:r>
        <w:separator/>
      </w:r>
    </w:p>
  </w:footnote>
  <w:footnote w:type="continuationSeparator" w:id="0">
    <w:p w:rsidR="005C5D16" w:rsidRDefault="005C5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D2CD0"/>
    <w:rsid w:val="001F1DE4"/>
    <w:rsid w:val="002F35AB"/>
    <w:rsid w:val="003368B1"/>
    <w:rsid w:val="0040272E"/>
    <w:rsid w:val="00462460"/>
    <w:rsid w:val="005C5D16"/>
    <w:rsid w:val="00624174"/>
    <w:rsid w:val="0075195B"/>
    <w:rsid w:val="0079213D"/>
    <w:rsid w:val="007C4628"/>
    <w:rsid w:val="00882EB6"/>
    <w:rsid w:val="00887630"/>
    <w:rsid w:val="008C4186"/>
    <w:rsid w:val="009311B0"/>
    <w:rsid w:val="009D1F61"/>
    <w:rsid w:val="00A05C08"/>
    <w:rsid w:val="00A07E49"/>
    <w:rsid w:val="00A372DB"/>
    <w:rsid w:val="00B24DF0"/>
    <w:rsid w:val="00B91EDC"/>
    <w:rsid w:val="00BA0C8A"/>
    <w:rsid w:val="00CF3AED"/>
    <w:rsid w:val="00D234C2"/>
    <w:rsid w:val="00DF167E"/>
    <w:rsid w:val="00F74487"/>
    <w:rsid w:val="00FA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183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12</cp:revision>
  <cp:lastPrinted>2017-05-03T00:57:00Z</cp:lastPrinted>
  <dcterms:created xsi:type="dcterms:W3CDTF">2017-03-03T04:32:00Z</dcterms:created>
  <dcterms:modified xsi:type="dcterms:W3CDTF">2017-05-03T00:59:00Z</dcterms:modified>
</cp:coreProperties>
</file>