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600543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62260" w:rsidRPr="00362260" w:rsidRDefault="00362260" w:rsidP="00362260">
      <w:pPr>
        <w:pStyle w:val="a3"/>
        <w:jc w:val="center"/>
        <w:rPr>
          <w:b/>
          <w:szCs w:val="28"/>
          <w:lang w:eastAsia="x-none"/>
        </w:rPr>
      </w:pPr>
      <w:r w:rsidRPr="00362260">
        <w:rPr>
          <w:b/>
          <w:szCs w:val="28"/>
          <w:lang w:val="x-none" w:eastAsia="x-none"/>
        </w:rPr>
        <w:t>О ВНЕСЕНИИ ИЗМЕНЕНИ</w:t>
      </w:r>
      <w:r w:rsidRPr="00362260">
        <w:rPr>
          <w:b/>
          <w:szCs w:val="28"/>
          <w:lang w:eastAsia="x-none"/>
        </w:rPr>
        <w:t>Й</w:t>
      </w:r>
      <w:r w:rsidRPr="00362260">
        <w:rPr>
          <w:b/>
          <w:szCs w:val="28"/>
          <w:lang w:val="x-none" w:eastAsia="x-none"/>
        </w:rPr>
        <w:t xml:space="preserve"> В</w:t>
      </w:r>
      <w:r w:rsidRPr="00362260">
        <w:rPr>
          <w:b/>
          <w:szCs w:val="28"/>
          <w:lang w:eastAsia="x-none"/>
        </w:rPr>
        <w:t xml:space="preserve"> ЗАКОН ПРИМОРСКОГО КРАЯ </w:t>
      </w:r>
    </w:p>
    <w:p w:rsidR="00362260" w:rsidRPr="00362260" w:rsidRDefault="00362260" w:rsidP="00362260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362260">
        <w:rPr>
          <w:b/>
          <w:szCs w:val="28"/>
          <w:lang w:eastAsia="x-none"/>
        </w:rPr>
        <w:t>"О ПОДДЕРЖКЕ СОЦИАЛЬНО ОРИЕНТИРОВАННЫХ НЕКОММЕРЧЕСКИХ ОРГАНИЗАЦИЙ В ПРИМОРСКОМ КРАЕ"</w:t>
      </w:r>
    </w:p>
    <w:p w:rsidR="00362260" w:rsidRPr="00362260" w:rsidRDefault="00362260" w:rsidP="00362260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362260" w:rsidRPr="00362260" w:rsidRDefault="00362260" w:rsidP="00362260">
      <w:pPr>
        <w:ind w:firstLine="720"/>
        <w:jc w:val="both"/>
        <w:rPr>
          <w:szCs w:val="28"/>
        </w:rPr>
      </w:pPr>
      <w:proofErr w:type="gramStart"/>
      <w:r w:rsidRPr="00362260">
        <w:rPr>
          <w:szCs w:val="28"/>
        </w:rPr>
        <w:t>Принят</w:t>
      </w:r>
      <w:proofErr w:type="gramEnd"/>
      <w:r w:rsidRPr="00362260">
        <w:rPr>
          <w:szCs w:val="28"/>
        </w:rPr>
        <w:t xml:space="preserve"> Законодательным Собранием Приморского края 28 апреля </w:t>
      </w:r>
      <w:r w:rsidRPr="00362260">
        <w:rPr>
          <w:szCs w:val="28"/>
        </w:rPr>
        <w:br/>
        <w:t>2017 года</w:t>
      </w:r>
    </w:p>
    <w:p w:rsidR="00362260" w:rsidRPr="00362260" w:rsidRDefault="00362260" w:rsidP="00362260">
      <w:pPr>
        <w:ind w:firstLine="709"/>
        <w:jc w:val="both"/>
        <w:rPr>
          <w:szCs w:val="28"/>
        </w:rPr>
      </w:pPr>
    </w:p>
    <w:p w:rsidR="00362260" w:rsidRPr="00362260" w:rsidRDefault="00362260" w:rsidP="00362260">
      <w:pPr>
        <w:ind w:firstLine="709"/>
        <w:jc w:val="both"/>
        <w:rPr>
          <w:szCs w:val="28"/>
        </w:rPr>
      </w:pPr>
      <w:r w:rsidRPr="00362260">
        <w:rPr>
          <w:szCs w:val="28"/>
        </w:rPr>
        <w:t>СТАТЬЯ 1.</w:t>
      </w:r>
    </w:p>
    <w:p w:rsidR="00362260" w:rsidRPr="00362260" w:rsidRDefault="00362260" w:rsidP="00362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62260">
        <w:rPr>
          <w:szCs w:val="28"/>
        </w:rPr>
        <w:t xml:space="preserve">Внести в Закон Приморского края от 5 апреля 2013 года № 183-КЗ </w:t>
      </w:r>
      <w:r w:rsidRPr="00362260">
        <w:rPr>
          <w:szCs w:val="28"/>
        </w:rPr>
        <w:br/>
        <w:t xml:space="preserve">"О поддержке социально ориентированных некоммерческих организаций </w:t>
      </w:r>
      <w:r w:rsidRPr="00362260">
        <w:rPr>
          <w:szCs w:val="28"/>
        </w:rPr>
        <w:br/>
        <w:t>в Приморском крае" (Ведомости Законодательного Собрания Приморского края, 2013, № 44, стр. 29; 2014, № 73, стр. 34, № 95, стр. 12) следующие изменения:</w:t>
      </w:r>
    </w:p>
    <w:p w:rsidR="00362260" w:rsidRPr="00362260" w:rsidRDefault="00362260" w:rsidP="00362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62260">
        <w:rPr>
          <w:szCs w:val="28"/>
        </w:rPr>
        <w:t xml:space="preserve">1)пункт 1 статьи 4 дополнить словами ", а также поддержка в области подготовки, дополнительного профессионального образования работников </w:t>
      </w:r>
      <w:r w:rsidRPr="00362260">
        <w:rPr>
          <w:szCs w:val="28"/>
        </w:rPr>
        <w:br/>
        <w:t>и добровольцев социально ориентированных некоммерческих организаций";</w:t>
      </w:r>
    </w:p>
    <w:p w:rsidR="00362260" w:rsidRPr="00362260" w:rsidRDefault="00362260" w:rsidP="00362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62260">
        <w:rPr>
          <w:szCs w:val="28"/>
        </w:rPr>
        <w:t xml:space="preserve">2)часть 1 статьи 5 дополнить словами "Некоммерческим </w:t>
      </w:r>
      <w:r w:rsidRPr="00362260">
        <w:rPr>
          <w:szCs w:val="28"/>
        </w:rPr>
        <w:br/>
        <w:t>организациям - исполнителям общественно полезных услуг указанные субсидии предоставляются на срок не менее двух лет</w:t>
      </w:r>
      <w:proofErr w:type="gramStart"/>
      <w:r w:rsidRPr="00362260">
        <w:rPr>
          <w:szCs w:val="28"/>
        </w:rPr>
        <w:t>.";</w:t>
      </w:r>
      <w:proofErr w:type="gramEnd"/>
    </w:p>
    <w:p w:rsidR="00362260" w:rsidRPr="00362260" w:rsidRDefault="00362260" w:rsidP="00362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62260">
        <w:rPr>
          <w:szCs w:val="28"/>
        </w:rPr>
        <w:t>3)в статье 6:</w:t>
      </w:r>
    </w:p>
    <w:p w:rsidR="00362260" w:rsidRPr="00362260" w:rsidRDefault="00362260" w:rsidP="00362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62260">
        <w:rPr>
          <w:szCs w:val="28"/>
        </w:rPr>
        <w:t>а</w:t>
      </w:r>
      <w:proofErr w:type="gramStart"/>
      <w:r w:rsidRPr="00362260">
        <w:rPr>
          <w:szCs w:val="28"/>
        </w:rPr>
        <w:t>)ч</w:t>
      </w:r>
      <w:proofErr w:type="gramEnd"/>
      <w:r w:rsidRPr="00362260">
        <w:rPr>
          <w:szCs w:val="28"/>
        </w:rPr>
        <w:t>асть 1 дополнить словами "Некоммерческим организациям - исполнителям общественно полезных услуг меры имущественной поддержки предоставляются на срок не менее двух лет.";</w:t>
      </w:r>
    </w:p>
    <w:p w:rsidR="00362260" w:rsidRPr="00362260" w:rsidRDefault="00362260" w:rsidP="00362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62260">
        <w:rPr>
          <w:szCs w:val="28"/>
        </w:rPr>
        <w:t>б</w:t>
      </w:r>
      <w:proofErr w:type="gramStart"/>
      <w:r w:rsidRPr="00362260">
        <w:rPr>
          <w:szCs w:val="28"/>
        </w:rPr>
        <w:t>)в</w:t>
      </w:r>
      <w:proofErr w:type="gramEnd"/>
      <w:r w:rsidRPr="00362260">
        <w:rPr>
          <w:szCs w:val="28"/>
        </w:rPr>
        <w:t xml:space="preserve"> части 2 слова "в сети "Интернет" заменить словами </w:t>
      </w:r>
      <w:r w:rsidRPr="00362260">
        <w:rPr>
          <w:szCs w:val="28"/>
        </w:rPr>
        <w:br/>
        <w:t>"в информационно-телекоммуникационной сети "Интернет";</w:t>
      </w:r>
    </w:p>
    <w:p w:rsidR="00362260" w:rsidRPr="00362260" w:rsidRDefault="00362260" w:rsidP="00362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62260">
        <w:rPr>
          <w:szCs w:val="28"/>
        </w:rPr>
        <w:t>4)статью 7 дополнить словами "Оказание информационной поддержки социально ориентированным некоммерческим организациям возможно также путем предоставления им краевыми государственными организациями, осуществляющими тел</w:t>
      </w:r>
      <w:proofErr w:type="gramStart"/>
      <w:r w:rsidRPr="00362260">
        <w:rPr>
          <w:szCs w:val="28"/>
        </w:rPr>
        <w:t>е-</w:t>
      </w:r>
      <w:proofErr w:type="gramEnd"/>
      <w:r w:rsidRPr="00362260">
        <w:rPr>
          <w:szCs w:val="28"/>
        </w:rPr>
        <w:t xml:space="preserve"> и (или) радиовещание, и редакциями краевых государственных периодических печатных изданий бесплатного эфирного времени, бесплатной печатной площади, размещения информационных материалов социально ориентированных некоммерческих организаций </w:t>
      </w:r>
      <w:r w:rsidRPr="00362260">
        <w:rPr>
          <w:szCs w:val="28"/>
        </w:rPr>
        <w:br/>
        <w:t>в информационно-телекоммуникационной сети "Интернет" в установленном Администрацией Приморского края порядке.";</w:t>
      </w:r>
    </w:p>
    <w:p w:rsidR="00362260" w:rsidRPr="00362260" w:rsidRDefault="00362260" w:rsidP="00362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62260">
        <w:rPr>
          <w:szCs w:val="28"/>
        </w:rPr>
        <w:t>5)дополнить статьей 7</w:t>
      </w:r>
      <w:r w:rsidRPr="00362260">
        <w:rPr>
          <w:szCs w:val="28"/>
          <w:vertAlign w:val="superscript"/>
        </w:rPr>
        <w:t>1</w:t>
      </w:r>
      <w:r w:rsidRPr="00362260">
        <w:rPr>
          <w:szCs w:val="28"/>
        </w:rPr>
        <w:t xml:space="preserve"> следующего содержания:</w:t>
      </w:r>
    </w:p>
    <w:p w:rsidR="00362260" w:rsidRPr="00362260" w:rsidRDefault="00362260" w:rsidP="0036226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62260" w:rsidRPr="00362260" w:rsidRDefault="00362260" w:rsidP="0036226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62260" w:rsidRPr="00362260" w:rsidRDefault="00362260" w:rsidP="0036226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62260" w:rsidRPr="00362260" w:rsidRDefault="00362260" w:rsidP="0036226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62260" w:rsidRPr="00362260" w:rsidRDefault="00362260" w:rsidP="0036226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62260" w:rsidRPr="00362260" w:rsidRDefault="00362260" w:rsidP="00362260">
      <w:pPr>
        <w:autoSpaceDE w:val="0"/>
        <w:autoSpaceDN w:val="0"/>
        <w:adjustRightInd w:val="0"/>
        <w:ind w:left="2410" w:hanging="1701"/>
        <w:rPr>
          <w:szCs w:val="28"/>
        </w:rPr>
      </w:pPr>
      <w:r w:rsidRPr="00362260">
        <w:rPr>
          <w:szCs w:val="28"/>
        </w:rPr>
        <w:lastRenderedPageBreak/>
        <w:t>"СТАТЬЯ 7</w:t>
      </w:r>
      <w:r w:rsidRPr="00362260">
        <w:rPr>
          <w:szCs w:val="28"/>
          <w:vertAlign w:val="superscript"/>
        </w:rPr>
        <w:t>1</w:t>
      </w:r>
      <w:r w:rsidRPr="00362260">
        <w:rPr>
          <w:szCs w:val="28"/>
        </w:rPr>
        <w:t>.  ПОДДЕРЖКА В ОБЛАСТИ ПОДГОТОВКИ, ДОПОЛНИТЕЛЬНОГО ПРОФЕССИОНАЛЬНОГО ОБРАЗОВАНИЯ РАБОТНИКОВ И ДОБРОВОЛЬЦЕВ СОЦИАЛЬНО ОРИЕНТИРОВАННЫХ НЕКОММЕРЧЕСКИХ ОРГАНИЗАЦИЙ</w:t>
      </w:r>
    </w:p>
    <w:p w:rsidR="00362260" w:rsidRPr="00362260" w:rsidRDefault="00362260" w:rsidP="0036226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62260" w:rsidRPr="00362260" w:rsidRDefault="00362260" w:rsidP="0036226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62260">
        <w:rPr>
          <w:szCs w:val="28"/>
        </w:rPr>
        <w:t xml:space="preserve">Поддержка в области подготовки, дополнительного профессионального образования работников и добровольцев социально ориентированных некоммерческих организаций может осуществляться органами государственной власти Приморского края путем организации и содействия </w:t>
      </w:r>
      <w:r w:rsidRPr="00362260">
        <w:rPr>
          <w:szCs w:val="28"/>
        </w:rPr>
        <w:br/>
        <w:t>в организации подготовки, профессиональной переподготовки и повышения квалификации работников и добровольцев социально ориентированных некоммерческих организаций по запросам указанных некоммерческих организаций, проведения обучающих, научных и практических мероприятий.".</w:t>
      </w:r>
      <w:proofErr w:type="gramEnd"/>
    </w:p>
    <w:p w:rsidR="00362260" w:rsidRPr="00362260" w:rsidRDefault="00362260" w:rsidP="00362260">
      <w:pPr>
        <w:autoSpaceDE w:val="0"/>
        <w:autoSpaceDN w:val="0"/>
        <w:adjustRightInd w:val="0"/>
        <w:ind w:firstLine="709"/>
        <w:rPr>
          <w:szCs w:val="28"/>
        </w:rPr>
      </w:pPr>
    </w:p>
    <w:p w:rsidR="00362260" w:rsidRPr="00362260" w:rsidRDefault="00362260" w:rsidP="0036226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62260">
        <w:rPr>
          <w:szCs w:val="28"/>
        </w:rPr>
        <w:t>СТАТЬЯ 2.</w:t>
      </w:r>
    </w:p>
    <w:p w:rsidR="00362260" w:rsidRPr="00362260" w:rsidRDefault="00362260" w:rsidP="00362260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362260">
        <w:rPr>
          <w:szCs w:val="28"/>
        </w:rPr>
        <w:t xml:space="preserve">Настоящий Закон вступает в силу </w:t>
      </w:r>
      <w:r w:rsidRPr="00362260">
        <w:rPr>
          <w:rFonts w:eastAsia="Calibri"/>
          <w:szCs w:val="28"/>
          <w:lang w:eastAsia="en-US"/>
        </w:rPr>
        <w:t xml:space="preserve">по истечении 10 дней со дня его официального опубликования. </w:t>
      </w:r>
    </w:p>
    <w:p w:rsidR="00362260" w:rsidRPr="00362260" w:rsidRDefault="00362260" w:rsidP="0036226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362260" w:rsidRPr="00362260" w:rsidRDefault="00362260" w:rsidP="0036226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362260" w:rsidRPr="00362260" w:rsidRDefault="00362260" w:rsidP="0036226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362260" w:rsidRDefault="00362260" w:rsidP="00362260">
      <w:pPr>
        <w:autoSpaceDE w:val="0"/>
        <w:autoSpaceDN w:val="0"/>
        <w:adjustRightInd w:val="0"/>
        <w:jc w:val="both"/>
        <w:rPr>
          <w:szCs w:val="28"/>
        </w:rPr>
      </w:pPr>
      <w:r w:rsidRPr="00362260">
        <w:rPr>
          <w:szCs w:val="28"/>
        </w:rPr>
        <w:t xml:space="preserve">Губернатор края                                                                    В.В. </w:t>
      </w:r>
      <w:proofErr w:type="spellStart"/>
      <w:r w:rsidRPr="00362260">
        <w:rPr>
          <w:szCs w:val="28"/>
        </w:rPr>
        <w:t>Миклушевский</w:t>
      </w:r>
      <w:proofErr w:type="spellEnd"/>
    </w:p>
    <w:p w:rsidR="00D8602D" w:rsidRDefault="00D8602D" w:rsidP="00362260">
      <w:pPr>
        <w:autoSpaceDE w:val="0"/>
        <w:autoSpaceDN w:val="0"/>
        <w:adjustRightInd w:val="0"/>
        <w:jc w:val="both"/>
        <w:rPr>
          <w:szCs w:val="28"/>
        </w:rPr>
      </w:pPr>
    </w:p>
    <w:p w:rsidR="00D8602D" w:rsidRDefault="00D8602D" w:rsidP="00D8602D">
      <w:bookmarkStart w:id="0" w:name="_GoBack"/>
      <w:r>
        <w:t>г. Владивосток</w:t>
      </w:r>
    </w:p>
    <w:p w:rsidR="00D8602D" w:rsidRDefault="00D8602D" w:rsidP="00D8602D">
      <w:r>
        <w:t>11 мая 2017 года</w:t>
      </w:r>
    </w:p>
    <w:p w:rsidR="00D8602D" w:rsidRPr="00362260" w:rsidRDefault="00D8602D" w:rsidP="00D8602D">
      <w:pPr>
        <w:autoSpaceDE w:val="0"/>
        <w:autoSpaceDN w:val="0"/>
        <w:adjustRightInd w:val="0"/>
        <w:jc w:val="both"/>
        <w:rPr>
          <w:szCs w:val="28"/>
        </w:rPr>
      </w:pPr>
      <w:r>
        <w:t>№ 11</w:t>
      </w:r>
      <w:r>
        <w:t>9</w:t>
      </w:r>
      <w:r>
        <w:t>-КЗ</w:t>
      </w:r>
      <w:bookmarkEnd w:id="0"/>
    </w:p>
    <w:p w:rsidR="00362260" w:rsidRPr="00362260" w:rsidRDefault="00362260" w:rsidP="00362260">
      <w:pPr>
        <w:rPr>
          <w:sz w:val="24"/>
          <w:szCs w:val="24"/>
        </w:rPr>
      </w:pPr>
    </w:p>
    <w:p w:rsidR="00BE0544" w:rsidRDefault="00BE0544"/>
    <w:sectPr w:rsidR="00BE0544" w:rsidSect="0036226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D1D" w:rsidRDefault="00E05D1D">
      <w:r>
        <w:separator/>
      </w:r>
    </w:p>
  </w:endnote>
  <w:endnote w:type="continuationSeparator" w:id="0">
    <w:p w:rsidR="00E05D1D" w:rsidRDefault="00E05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D1D" w:rsidRDefault="00E05D1D">
      <w:r>
        <w:separator/>
      </w:r>
    </w:p>
  </w:footnote>
  <w:footnote w:type="continuationSeparator" w:id="0">
    <w:p w:rsidR="00E05D1D" w:rsidRDefault="00E05D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260" w:rsidRDefault="00362260" w:rsidP="0036226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8602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260"/>
    <w:rsid w:val="0003291F"/>
    <w:rsid w:val="00362260"/>
    <w:rsid w:val="00380EE1"/>
    <w:rsid w:val="003B26E7"/>
    <w:rsid w:val="0047435B"/>
    <w:rsid w:val="005A2827"/>
    <w:rsid w:val="00AB70F9"/>
    <w:rsid w:val="00AC31EC"/>
    <w:rsid w:val="00B14397"/>
    <w:rsid w:val="00BE0544"/>
    <w:rsid w:val="00D8602D"/>
    <w:rsid w:val="00E05D1D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6226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6226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9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2007-12-10T09:46:00Z</cp:lastPrinted>
  <dcterms:created xsi:type="dcterms:W3CDTF">2017-05-11T00:57:00Z</dcterms:created>
  <dcterms:modified xsi:type="dcterms:W3CDTF">2017-05-11T00:57:00Z</dcterms:modified>
</cp:coreProperties>
</file>