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/>
                </v:shape>
                <o:OLEObject Type="Embed" ProgID="Word.Picture.8" ShapeID="_x0000_i1025" DrawAspect="Content" ObjectID="_1554901031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D303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D3030">
              <w:t>28.04.2017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9D3030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9D3030">
              <w:t>№ 366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9D3030" w:rsidP="009D3030">
            <w:pPr>
              <w:ind w:left="-108"/>
              <w:jc w:val="both"/>
              <w:rPr>
                <w:lang w:val="en-US"/>
              </w:rPr>
            </w:pPr>
            <w:r w:rsidRPr="009D3030">
              <w:t xml:space="preserve">О проекте закона Приморского края </w:t>
            </w:r>
            <w:r w:rsidRPr="009D3030">
              <w:rPr>
                <w:szCs w:val="28"/>
              </w:rPr>
              <w:t>"</w:t>
            </w:r>
            <w:r w:rsidRPr="009D3030">
              <w:rPr>
                <w:bCs/>
                <w:szCs w:val="28"/>
              </w:rPr>
              <w:t xml:space="preserve">О внесении изменений в статью 69 </w:t>
            </w:r>
            <w:r w:rsidRPr="009D3030">
              <w:t>Избирательного кодекса Приморского края"</w:t>
            </w:r>
          </w:p>
        </w:tc>
      </w:tr>
    </w:tbl>
    <w:p w:rsidR="009D3030" w:rsidRPr="009D3030" w:rsidRDefault="009D3030" w:rsidP="009D3030"/>
    <w:p w:rsidR="009D3030" w:rsidRPr="009D3030" w:rsidRDefault="009D3030" w:rsidP="009D3030">
      <w:pPr>
        <w:ind w:firstLine="720"/>
        <w:jc w:val="both"/>
      </w:pPr>
      <w:r w:rsidRPr="009D3030">
        <w:t xml:space="preserve">Законодательное Собрание Приморского края </w:t>
      </w:r>
    </w:p>
    <w:p w:rsidR="009D3030" w:rsidRPr="009D3030" w:rsidRDefault="009D3030" w:rsidP="009D3030"/>
    <w:p w:rsidR="009D3030" w:rsidRPr="009D3030" w:rsidRDefault="009D3030" w:rsidP="009D3030">
      <w:r w:rsidRPr="009D3030">
        <w:t>ПОСТАНОВЛЯЕТ:</w:t>
      </w:r>
    </w:p>
    <w:p w:rsidR="009D3030" w:rsidRPr="009D3030" w:rsidRDefault="009D3030" w:rsidP="009D3030"/>
    <w:p w:rsidR="009D3030" w:rsidRPr="009D3030" w:rsidRDefault="009D3030" w:rsidP="009D3030">
      <w:pPr>
        <w:ind w:right="-144" w:firstLine="720"/>
        <w:jc w:val="both"/>
      </w:pPr>
      <w:r w:rsidRPr="009D3030">
        <w:t xml:space="preserve">1.Принять проект закона Приморского края </w:t>
      </w:r>
      <w:r w:rsidRPr="009D3030">
        <w:rPr>
          <w:szCs w:val="28"/>
        </w:rPr>
        <w:t>"</w:t>
      </w:r>
      <w:r w:rsidRPr="009D3030">
        <w:rPr>
          <w:bCs/>
          <w:szCs w:val="28"/>
        </w:rPr>
        <w:t xml:space="preserve">О внесении изменений в статью 69 </w:t>
      </w:r>
      <w:r w:rsidRPr="009D3030">
        <w:t>Избирательного кодекса Приморского края" в первом чтении.</w:t>
      </w:r>
    </w:p>
    <w:p w:rsidR="009D3030" w:rsidRPr="009D3030" w:rsidRDefault="009D3030" w:rsidP="009D3030">
      <w:pPr>
        <w:ind w:right="-144" w:firstLine="720"/>
        <w:jc w:val="both"/>
      </w:pPr>
    </w:p>
    <w:p w:rsidR="009D3030" w:rsidRPr="009D3030" w:rsidRDefault="009D3030" w:rsidP="009D3030">
      <w:pPr>
        <w:ind w:firstLine="720"/>
        <w:jc w:val="both"/>
      </w:pPr>
      <w:r w:rsidRPr="009D3030"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12 мая 2017 года.</w:t>
      </w:r>
    </w:p>
    <w:p w:rsidR="009D3030" w:rsidRPr="009D3030" w:rsidRDefault="009D3030" w:rsidP="009D3030">
      <w:pPr>
        <w:ind w:firstLine="720"/>
        <w:jc w:val="both"/>
      </w:pPr>
    </w:p>
    <w:p w:rsidR="009D3030" w:rsidRPr="009D3030" w:rsidRDefault="009D3030" w:rsidP="009D3030">
      <w:pPr>
        <w:ind w:firstLine="720"/>
        <w:jc w:val="both"/>
      </w:pPr>
      <w:r w:rsidRPr="009D3030">
        <w:t>3.Комитету Законодательного Собрания по региональной политике и законности (</w:t>
      </w:r>
      <w:proofErr w:type="spellStart"/>
      <w:r w:rsidRPr="009D3030">
        <w:t>Текиев</w:t>
      </w:r>
      <w:proofErr w:type="spellEnd"/>
      <w:r w:rsidRPr="009D3030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D3030" w:rsidRPr="009D3030" w:rsidRDefault="009D3030" w:rsidP="009D3030">
      <w:pPr>
        <w:ind w:firstLine="720"/>
        <w:jc w:val="both"/>
      </w:pPr>
    </w:p>
    <w:p w:rsidR="009D3030" w:rsidRPr="009D3030" w:rsidRDefault="009D3030" w:rsidP="009D3030">
      <w:pPr>
        <w:ind w:firstLine="720"/>
        <w:jc w:val="both"/>
        <w:rPr>
          <w:szCs w:val="28"/>
        </w:rPr>
      </w:pPr>
      <w:r w:rsidRPr="009D3030">
        <w:t>4.Настоящее постановление вступает в силу со дня его принятия.</w:t>
      </w:r>
    </w:p>
    <w:p w:rsidR="009D3030" w:rsidRPr="009D3030" w:rsidRDefault="009D3030" w:rsidP="009D3030">
      <w:pPr>
        <w:jc w:val="both"/>
      </w:pPr>
    </w:p>
    <w:p w:rsidR="009D3030" w:rsidRPr="009D3030" w:rsidRDefault="009D3030" w:rsidP="009D3030">
      <w:pPr>
        <w:jc w:val="both"/>
      </w:pPr>
    </w:p>
    <w:p w:rsidR="009D3030" w:rsidRPr="009D3030" w:rsidRDefault="009D3030" w:rsidP="009D3030">
      <w:pPr>
        <w:jc w:val="both"/>
      </w:pPr>
    </w:p>
    <w:p w:rsidR="009D3030" w:rsidRPr="009D3030" w:rsidRDefault="009D3030" w:rsidP="009D3030">
      <w:pPr>
        <w:jc w:val="both"/>
      </w:pPr>
      <w:r w:rsidRPr="009D3030">
        <w:t>Председатель</w:t>
      </w:r>
    </w:p>
    <w:p w:rsidR="009D3030" w:rsidRPr="009D3030" w:rsidRDefault="009D3030" w:rsidP="009D3030">
      <w:pPr>
        <w:jc w:val="both"/>
      </w:pPr>
      <w:r w:rsidRPr="009D3030">
        <w:t xml:space="preserve">Законодательного Собрания </w:t>
      </w:r>
      <w:r w:rsidRPr="009D3030">
        <w:tab/>
      </w:r>
      <w:r w:rsidRPr="009D3030">
        <w:tab/>
      </w:r>
      <w:r w:rsidRPr="009D3030">
        <w:tab/>
      </w:r>
      <w:r w:rsidRPr="009D3030">
        <w:tab/>
      </w:r>
      <w:r w:rsidRPr="009D3030">
        <w:tab/>
      </w:r>
      <w:r w:rsidRPr="009D3030">
        <w:tab/>
      </w:r>
      <w:r w:rsidRPr="009D3030">
        <w:tab/>
        <w:t xml:space="preserve">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030" w:rsidRDefault="009D3030">
      <w:r>
        <w:separator/>
      </w:r>
    </w:p>
  </w:endnote>
  <w:endnote w:type="continuationSeparator" w:id="0">
    <w:p w:rsidR="009D3030" w:rsidRDefault="009D3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030" w:rsidRDefault="009D3030">
      <w:r>
        <w:separator/>
      </w:r>
    </w:p>
  </w:footnote>
  <w:footnote w:type="continuationSeparator" w:id="0">
    <w:p w:rsidR="009D3030" w:rsidRDefault="009D30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03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D3030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1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2007-12-22T00:00:00Z</cp:lastPrinted>
  <dcterms:created xsi:type="dcterms:W3CDTF">2017-04-28T06:08:00Z</dcterms:created>
  <dcterms:modified xsi:type="dcterms:W3CDTF">2017-04-28T06:09:00Z</dcterms:modified>
</cp:coreProperties>
</file>