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52226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F1CC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F1CCD"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F1CCD" w:rsidRPr="00EF1CCD">
              <w:rPr>
                <w:szCs w:val="28"/>
              </w:rPr>
              <w:t>364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F1CC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F1CCD" w:rsidP="0094344A">
            <w:pPr>
              <w:ind w:left="-108"/>
              <w:jc w:val="both"/>
            </w:pPr>
            <w:r w:rsidRPr="00EF1CCD">
              <w:t xml:space="preserve">Об изменениях в составах комитетов Законодательного Собрания по региональной политике и законности и по регламенту, депутатской этике и организации работы </w:t>
            </w:r>
            <w:proofErr w:type="gramStart"/>
            <w:r w:rsidRPr="00EF1CCD">
              <w:t>Законодатель-</w:t>
            </w:r>
            <w:proofErr w:type="spellStart"/>
            <w:r w:rsidRPr="00EF1CCD">
              <w:t>ного</w:t>
            </w:r>
            <w:proofErr w:type="spellEnd"/>
            <w:proofErr w:type="gramEnd"/>
            <w:r w:rsidRPr="00EF1CCD">
              <w:t xml:space="preserve"> Собрания</w:t>
            </w:r>
          </w:p>
          <w:p w:rsidR="000B3FB2" w:rsidRPr="00EF1CCD" w:rsidRDefault="000B3FB2" w:rsidP="0094344A">
            <w:pPr>
              <w:ind w:left="-108"/>
              <w:jc w:val="both"/>
            </w:pPr>
          </w:p>
        </w:tc>
      </w:tr>
    </w:tbl>
    <w:p w:rsidR="00EF1CCD" w:rsidRPr="00EF1CCD" w:rsidRDefault="00EF1CCD" w:rsidP="00EF1CCD">
      <w:pPr>
        <w:ind w:firstLine="709"/>
        <w:jc w:val="both"/>
      </w:pPr>
      <w:r w:rsidRPr="00EF1CCD">
        <w:t xml:space="preserve">Рассмотрев заявления депутатов Законодательного Собрания             </w:t>
      </w:r>
      <w:proofErr w:type="spellStart"/>
      <w:r w:rsidRPr="00EF1CCD">
        <w:t>Вельгодского</w:t>
      </w:r>
      <w:proofErr w:type="spellEnd"/>
      <w:r w:rsidRPr="00EF1CCD">
        <w:t xml:space="preserve"> О.Н. и </w:t>
      </w:r>
      <w:proofErr w:type="spellStart"/>
      <w:r w:rsidRPr="00EF1CCD">
        <w:t>Долгачева</w:t>
      </w:r>
      <w:proofErr w:type="spellEnd"/>
      <w:r w:rsidRPr="00EF1CCD">
        <w:t xml:space="preserve"> А.Н., в соответствии с </w:t>
      </w:r>
      <w:r w:rsidRPr="00EF1CCD">
        <w:rPr>
          <w:szCs w:val="28"/>
        </w:rPr>
        <w:t xml:space="preserve">пунктом 2.3 раздела 2 </w:t>
      </w:r>
      <w:r w:rsidRPr="00EF1CCD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EF1CCD" w:rsidRPr="00EF1CCD" w:rsidRDefault="00EF1CCD" w:rsidP="00EF1CCD"/>
    <w:p w:rsidR="00EF1CCD" w:rsidRPr="00EF1CCD" w:rsidRDefault="00EF1CCD" w:rsidP="00EF1CCD">
      <w:r w:rsidRPr="00EF1CCD">
        <w:t>ПОСТАНОВЛЯЕТ:</w:t>
      </w:r>
    </w:p>
    <w:p w:rsidR="00EF1CCD" w:rsidRPr="00EF1CCD" w:rsidRDefault="00EF1CCD" w:rsidP="00EF1CCD"/>
    <w:p w:rsidR="00EF1CCD" w:rsidRPr="00EF1CCD" w:rsidRDefault="00EF1CCD" w:rsidP="00EF1CC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F1CCD">
        <w:rPr>
          <w:bCs/>
          <w:szCs w:val="28"/>
        </w:rPr>
        <w:t xml:space="preserve">1.Вывести из состава комитета Законодательного Собрания по региональной политике и законности депутата Законодательного Собрания </w:t>
      </w:r>
      <w:proofErr w:type="spellStart"/>
      <w:r w:rsidRPr="00EF1CCD">
        <w:t>Вельгодского</w:t>
      </w:r>
      <w:proofErr w:type="spellEnd"/>
      <w:r w:rsidRPr="00EF1CCD">
        <w:t xml:space="preserve"> Олега Николаевича.</w:t>
      </w:r>
    </w:p>
    <w:p w:rsidR="00EF1CCD" w:rsidRPr="00EF1CCD" w:rsidRDefault="00EF1CCD" w:rsidP="00EF1CCD">
      <w:pPr>
        <w:jc w:val="both"/>
      </w:pPr>
    </w:p>
    <w:p w:rsidR="00EF1CCD" w:rsidRPr="00EF1CCD" w:rsidRDefault="00EF1CCD" w:rsidP="00EF1CCD">
      <w:pPr>
        <w:ind w:firstLine="709"/>
        <w:jc w:val="both"/>
      </w:pPr>
      <w:r w:rsidRPr="00EF1CCD">
        <w:t xml:space="preserve">2.Ввести в состав комитета Законодательного Собрания по региональной политике и законности депутата Законодательного Собрания </w:t>
      </w:r>
      <w:proofErr w:type="spellStart"/>
      <w:r w:rsidRPr="00EF1CCD">
        <w:t>Долгачева</w:t>
      </w:r>
      <w:proofErr w:type="spellEnd"/>
      <w:r w:rsidRPr="00EF1CCD">
        <w:t xml:space="preserve"> Анатолия Николаевича.</w:t>
      </w:r>
    </w:p>
    <w:p w:rsidR="00EF1CCD" w:rsidRPr="00EF1CCD" w:rsidRDefault="00EF1CCD" w:rsidP="00EF1CCD">
      <w:pPr>
        <w:ind w:firstLine="709"/>
        <w:jc w:val="both"/>
      </w:pPr>
    </w:p>
    <w:p w:rsidR="00EF1CCD" w:rsidRPr="00EF1CCD" w:rsidRDefault="00EF1CCD" w:rsidP="00EF1CCD">
      <w:pPr>
        <w:ind w:firstLine="709"/>
        <w:jc w:val="both"/>
      </w:pPr>
      <w:r w:rsidRPr="00EF1CCD">
        <w:t xml:space="preserve">3.Ввести в состав комитета Законодательного Собрания по регламенту, депутатской этике и организации </w:t>
      </w:r>
      <w:proofErr w:type="gramStart"/>
      <w:r w:rsidRPr="00EF1CCD">
        <w:t>работы Законодательного Собрания депутата Законодательного Собрания</w:t>
      </w:r>
      <w:proofErr w:type="gramEnd"/>
      <w:r w:rsidRPr="00EF1CCD">
        <w:t xml:space="preserve"> </w:t>
      </w:r>
      <w:proofErr w:type="spellStart"/>
      <w:r w:rsidRPr="00EF1CCD">
        <w:t>Вельгодского</w:t>
      </w:r>
      <w:proofErr w:type="spellEnd"/>
      <w:r w:rsidRPr="00EF1CCD">
        <w:t xml:space="preserve"> Олега Николаевича.</w:t>
      </w:r>
    </w:p>
    <w:p w:rsidR="00EF1CCD" w:rsidRPr="00EF1CCD" w:rsidRDefault="00EF1CCD" w:rsidP="00EF1CCD">
      <w:pPr>
        <w:jc w:val="both"/>
      </w:pPr>
    </w:p>
    <w:p w:rsidR="00EF1CCD" w:rsidRPr="00EF1CCD" w:rsidRDefault="00EF1CCD" w:rsidP="00EF1CCD">
      <w:pPr>
        <w:jc w:val="both"/>
      </w:pPr>
      <w:r w:rsidRPr="00EF1CCD">
        <w:tab/>
        <w:t>4.Изменить численный состав комитета Законодательного Собрания по регламенту, депутатской этике и организации работы Законодательного Собрания.</w:t>
      </w:r>
    </w:p>
    <w:p w:rsidR="00EF1CCD" w:rsidRPr="00EF1CCD" w:rsidRDefault="00EF1CCD" w:rsidP="00EF1CCD">
      <w:pPr>
        <w:jc w:val="both"/>
      </w:pPr>
    </w:p>
    <w:p w:rsidR="00EF1CCD" w:rsidRPr="00EF1CCD" w:rsidRDefault="00EF1CCD" w:rsidP="00EF1CCD">
      <w:pPr>
        <w:ind w:firstLine="709"/>
        <w:jc w:val="both"/>
      </w:pPr>
      <w:r w:rsidRPr="00EF1CCD">
        <w:t>5.Настоящее постановление вступает в силу со дня его принятия.</w:t>
      </w:r>
    </w:p>
    <w:p w:rsidR="00EF1CCD" w:rsidRDefault="00EF1CCD" w:rsidP="00EF1CCD">
      <w:pPr>
        <w:jc w:val="both"/>
      </w:pPr>
    </w:p>
    <w:p w:rsidR="00EF1CCD" w:rsidRDefault="00EF1CCD" w:rsidP="00EF1CCD">
      <w:pPr>
        <w:jc w:val="both"/>
      </w:pPr>
    </w:p>
    <w:p w:rsidR="00EF1CCD" w:rsidRPr="00EF1CCD" w:rsidRDefault="00EF1CCD" w:rsidP="00EF1CCD">
      <w:pPr>
        <w:jc w:val="both"/>
      </w:pPr>
      <w:bookmarkStart w:id="0" w:name="_GoBack"/>
      <w:bookmarkEnd w:id="0"/>
      <w:r w:rsidRPr="00EF1CCD">
        <w:t>Председатель</w:t>
      </w:r>
    </w:p>
    <w:p w:rsidR="00931FD6" w:rsidRDefault="00EF1CCD" w:rsidP="00EF1CCD">
      <w:pPr>
        <w:jc w:val="both"/>
      </w:pPr>
      <w:r w:rsidRPr="00EF1CCD">
        <w:t xml:space="preserve">Законодательного Собрания </w:t>
      </w:r>
      <w:r w:rsidRPr="00EF1CCD">
        <w:tab/>
      </w:r>
      <w:r w:rsidRPr="00EF1CCD">
        <w:tab/>
      </w:r>
      <w:r w:rsidRPr="00EF1CCD">
        <w:tab/>
      </w:r>
      <w:r w:rsidRPr="00EF1CCD">
        <w:tab/>
      </w:r>
      <w:r w:rsidRPr="00EF1CCD">
        <w:tab/>
      </w:r>
      <w:r w:rsidRPr="00EF1CCD">
        <w:tab/>
        <w:t xml:space="preserve">             А.И. Ролик</w:t>
      </w:r>
    </w:p>
    <w:sectPr w:rsidR="00931FD6" w:rsidSect="00EF1CCD">
      <w:pgSz w:w="11906" w:h="16838"/>
      <w:pgMar w:top="851" w:right="851" w:bottom="567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C26" w:rsidRDefault="008F4C26">
      <w:r>
        <w:separator/>
      </w:r>
    </w:p>
  </w:endnote>
  <w:endnote w:type="continuationSeparator" w:id="0">
    <w:p w:rsidR="008F4C26" w:rsidRDefault="008F4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C26" w:rsidRDefault="008F4C26">
      <w:r>
        <w:separator/>
      </w:r>
    </w:p>
  </w:footnote>
  <w:footnote w:type="continuationSeparator" w:id="0">
    <w:p w:rsidR="008F4C26" w:rsidRDefault="008F4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1CC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4C26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1CCD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2017-05-01T23:31:00Z</cp:lastPrinted>
  <dcterms:created xsi:type="dcterms:W3CDTF">2017-05-01T23:28:00Z</dcterms:created>
  <dcterms:modified xsi:type="dcterms:W3CDTF">2017-05-01T23:31:00Z</dcterms:modified>
</cp:coreProperties>
</file>