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5522183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44A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44A48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44A48">
              <w:rPr>
                <w:szCs w:val="28"/>
              </w:rPr>
              <w:t>360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544A48" w:rsidP="00544A48">
            <w:pPr>
              <w:ind w:left="-108"/>
              <w:jc w:val="both"/>
              <w:rPr>
                <w:lang w:val="en-US"/>
              </w:rPr>
            </w:pPr>
            <w:r w:rsidRPr="00544A48">
              <w:t>О проекте закона Приморского края "</w:t>
            </w:r>
            <w:r w:rsidRPr="00544A48">
              <w:rPr>
                <w:szCs w:val="28"/>
              </w:rPr>
              <w:t>О внесении изменений в статью 5 Закона Приморского края "О законодательной деятельности в Приморском крае</w:t>
            </w:r>
            <w:r w:rsidRPr="00544A48">
              <w:t>"</w:t>
            </w:r>
          </w:p>
        </w:tc>
      </w:tr>
    </w:tbl>
    <w:p w:rsidR="00544A48" w:rsidRPr="00544A48" w:rsidRDefault="00544A48" w:rsidP="00544A48"/>
    <w:p w:rsidR="00544A48" w:rsidRPr="00544A48" w:rsidRDefault="00544A48" w:rsidP="00544A48">
      <w:pPr>
        <w:ind w:firstLine="709"/>
      </w:pPr>
      <w:r w:rsidRPr="00544A48">
        <w:t>Законодательное Собрание Приморского края</w:t>
      </w:r>
    </w:p>
    <w:p w:rsidR="00544A48" w:rsidRPr="00544A48" w:rsidRDefault="00544A48" w:rsidP="00544A48"/>
    <w:p w:rsidR="00544A48" w:rsidRPr="00544A48" w:rsidRDefault="00544A48" w:rsidP="00544A48">
      <w:r w:rsidRPr="00544A48">
        <w:t>ПОСТАНОВЛЯЕТ:</w:t>
      </w:r>
    </w:p>
    <w:p w:rsidR="00544A48" w:rsidRPr="00544A48" w:rsidRDefault="00544A48" w:rsidP="00544A48"/>
    <w:p w:rsidR="00544A48" w:rsidRPr="00544A48" w:rsidRDefault="00544A48" w:rsidP="00544A48">
      <w:pPr>
        <w:ind w:firstLine="709"/>
        <w:jc w:val="both"/>
      </w:pPr>
      <w:r w:rsidRPr="00544A48">
        <w:t xml:space="preserve">1.Принять проект закона Приморского края "О внесении изменений </w:t>
      </w:r>
      <w:r w:rsidRPr="00544A48">
        <w:br/>
        <w:t xml:space="preserve">в статью 5 Закона Приморского края "О законодательной деятельности </w:t>
      </w:r>
      <w:r w:rsidRPr="00544A48">
        <w:br/>
        <w:t>в Приморском крае" в первом чтении.</w:t>
      </w:r>
    </w:p>
    <w:p w:rsidR="00544A48" w:rsidRPr="00544A48" w:rsidRDefault="00544A48" w:rsidP="00544A48">
      <w:pPr>
        <w:ind w:firstLine="709"/>
        <w:jc w:val="both"/>
      </w:pPr>
    </w:p>
    <w:p w:rsidR="00544A48" w:rsidRPr="00544A48" w:rsidRDefault="00544A48" w:rsidP="00544A48">
      <w:pPr>
        <w:ind w:firstLine="709"/>
        <w:jc w:val="both"/>
      </w:pPr>
      <w:r w:rsidRPr="00544A48"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15 мая 2017 года.</w:t>
      </w:r>
    </w:p>
    <w:p w:rsidR="00544A48" w:rsidRPr="00544A48" w:rsidRDefault="00544A48" w:rsidP="00544A48">
      <w:pPr>
        <w:ind w:firstLine="709"/>
        <w:jc w:val="both"/>
      </w:pPr>
    </w:p>
    <w:p w:rsidR="00544A48" w:rsidRPr="00544A48" w:rsidRDefault="00544A48" w:rsidP="00544A48">
      <w:pPr>
        <w:ind w:firstLine="709"/>
        <w:jc w:val="both"/>
      </w:pPr>
      <w:r w:rsidRPr="00544A48"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44A48" w:rsidRPr="00544A48" w:rsidRDefault="00544A48" w:rsidP="00544A48">
      <w:pPr>
        <w:ind w:firstLine="709"/>
        <w:jc w:val="both"/>
      </w:pPr>
    </w:p>
    <w:p w:rsidR="00544A48" w:rsidRPr="00544A48" w:rsidRDefault="00544A48" w:rsidP="00544A48">
      <w:pPr>
        <w:jc w:val="both"/>
      </w:pPr>
      <w:r w:rsidRPr="00544A48">
        <w:tab/>
        <w:t>4.Настоящее постановление вступает в силу со дня его принятия.</w:t>
      </w:r>
    </w:p>
    <w:p w:rsidR="00544A48" w:rsidRPr="00544A48" w:rsidRDefault="00544A48" w:rsidP="00544A48">
      <w:pPr>
        <w:jc w:val="both"/>
      </w:pPr>
    </w:p>
    <w:p w:rsidR="00544A48" w:rsidRPr="00544A48" w:rsidRDefault="00544A48" w:rsidP="00544A48">
      <w:pPr>
        <w:jc w:val="both"/>
      </w:pPr>
    </w:p>
    <w:p w:rsidR="00544A48" w:rsidRPr="00544A48" w:rsidRDefault="00544A48" w:rsidP="00544A48">
      <w:pPr>
        <w:jc w:val="both"/>
      </w:pPr>
    </w:p>
    <w:p w:rsidR="00544A48" w:rsidRPr="00544A48" w:rsidRDefault="00544A48" w:rsidP="00544A48">
      <w:pPr>
        <w:jc w:val="both"/>
      </w:pPr>
      <w:r w:rsidRPr="00544A48">
        <w:t>Председатель</w:t>
      </w:r>
    </w:p>
    <w:p w:rsidR="00544A48" w:rsidRPr="00544A48" w:rsidRDefault="00544A48" w:rsidP="00544A48">
      <w:pPr>
        <w:jc w:val="both"/>
      </w:pPr>
      <w:r w:rsidRPr="00544A48">
        <w:t xml:space="preserve">Законодательного Собрания </w:t>
      </w:r>
      <w:r w:rsidRPr="00544A48">
        <w:tab/>
      </w:r>
      <w:r w:rsidRPr="00544A48">
        <w:tab/>
      </w:r>
      <w:r w:rsidRPr="00544A48">
        <w:tab/>
      </w:r>
      <w:r w:rsidRPr="00544A48">
        <w:tab/>
      </w:r>
      <w:r w:rsidRPr="00544A48">
        <w:tab/>
      </w:r>
      <w:r w:rsidRPr="00544A48">
        <w:tab/>
        <w:t xml:space="preserve">           </w:t>
      </w:r>
      <w:bookmarkStart w:id="0" w:name="_GoBack"/>
      <w:bookmarkEnd w:id="0"/>
      <w:r w:rsidRPr="00544A48">
        <w:t xml:space="preserve">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A48" w:rsidRDefault="00544A48">
      <w:r>
        <w:separator/>
      </w:r>
    </w:p>
  </w:endnote>
  <w:endnote w:type="continuationSeparator" w:id="0">
    <w:p w:rsidR="00544A48" w:rsidRDefault="00544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A48" w:rsidRDefault="00544A48">
      <w:r>
        <w:separator/>
      </w:r>
    </w:p>
  </w:footnote>
  <w:footnote w:type="continuationSeparator" w:id="0">
    <w:p w:rsidR="00544A48" w:rsidRDefault="00544A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4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4A48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2017-05-01T23:14:00Z</dcterms:created>
  <dcterms:modified xsi:type="dcterms:W3CDTF">2017-05-01T23:17:00Z</dcterms:modified>
</cp:coreProperties>
</file>