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552234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A7B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8A7B70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8A7B70" w:rsidP="008A7B70">
            <w:pPr>
              <w:ind w:left="-108"/>
              <w:jc w:val="both"/>
              <w:rPr>
                <w:lang w:val="en-US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изменения в статью 6 Закона Приморского края "О </w:t>
            </w:r>
            <w:proofErr w:type="spellStart"/>
            <w:r>
              <w:t>Хорольском</w:t>
            </w:r>
            <w:proofErr w:type="spellEnd"/>
            <w:r>
              <w:t xml:space="preserve"> муниципальном районе"</w:t>
            </w:r>
          </w:p>
        </w:tc>
      </w:tr>
    </w:tbl>
    <w:p w:rsidR="008A7B70" w:rsidRDefault="008A7B70" w:rsidP="008A7B70">
      <w:pPr>
        <w:pStyle w:val="a3"/>
        <w:tabs>
          <w:tab w:val="clear" w:pos="4153"/>
          <w:tab w:val="clear" w:pos="8306"/>
        </w:tabs>
        <w:ind w:firstLine="720"/>
      </w:pPr>
    </w:p>
    <w:p w:rsidR="008A7B70" w:rsidRDefault="008A7B70" w:rsidP="008A7B7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A7B70" w:rsidRDefault="008A7B70" w:rsidP="008A7B70">
      <w:pPr>
        <w:pStyle w:val="a3"/>
        <w:tabs>
          <w:tab w:val="clear" w:pos="4153"/>
          <w:tab w:val="clear" w:pos="8306"/>
        </w:tabs>
      </w:pPr>
    </w:p>
    <w:p w:rsidR="008A7B70" w:rsidRDefault="008A7B70" w:rsidP="008A7B7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A7B70" w:rsidRDefault="008A7B70" w:rsidP="008A7B70">
      <w:pPr>
        <w:pStyle w:val="a3"/>
        <w:tabs>
          <w:tab w:val="clear" w:pos="4153"/>
          <w:tab w:val="clear" w:pos="8306"/>
        </w:tabs>
        <w:jc w:val="both"/>
      </w:pPr>
    </w:p>
    <w:p w:rsidR="008A7B70" w:rsidRDefault="008A7B70" w:rsidP="008A7B70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изменения в статью 6 Закона Приморского края "О </w:t>
      </w:r>
      <w:proofErr w:type="spellStart"/>
      <w:r>
        <w:rPr>
          <w:szCs w:val="28"/>
        </w:rPr>
        <w:t>Хорольском</w:t>
      </w:r>
      <w:proofErr w:type="spellEnd"/>
      <w:r>
        <w:rPr>
          <w:szCs w:val="28"/>
        </w:rPr>
        <w:t xml:space="preserve"> муниципальном районе" </w:t>
      </w:r>
      <w:r>
        <w:t xml:space="preserve">в первом чтении. </w:t>
      </w:r>
    </w:p>
    <w:p w:rsidR="008A7B70" w:rsidRDefault="008A7B70" w:rsidP="008A7B70">
      <w:pPr>
        <w:ind w:firstLine="720"/>
        <w:jc w:val="both"/>
      </w:pPr>
    </w:p>
    <w:p w:rsidR="008A7B70" w:rsidRDefault="008A7B70" w:rsidP="008A7B7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мая 2017 года.</w:t>
      </w:r>
    </w:p>
    <w:p w:rsidR="008A7B70" w:rsidRDefault="008A7B70" w:rsidP="008A7B70">
      <w:pPr>
        <w:ind w:firstLine="720"/>
        <w:jc w:val="both"/>
      </w:pPr>
    </w:p>
    <w:p w:rsidR="008A7B70" w:rsidRDefault="008A7B70" w:rsidP="008A7B70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7B70" w:rsidRDefault="008A7B70" w:rsidP="008A7B70">
      <w:pPr>
        <w:ind w:firstLine="709"/>
        <w:jc w:val="both"/>
      </w:pPr>
    </w:p>
    <w:p w:rsidR="008A7B70" w:rsidRDefault="008A7B70" w:rsidP="008A7B70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8A7B70" w:rsidRDefault="008A7B70" w:rsidP="008A7B70">
      <w:pPr>
        <w:pStyle w:val="a3"/>
        <w:tabs>
          <w:tab w:val="left" w:pos="708"/>
        </w:tabs>
        <w:ind w:firstLine="720"/>
        <w:jc w:val="both"/>
      </w:pPr>
    </w:p>
    <w:p w:rsidR="008A7B70" w:rsidRDefault="008A7B70" w:rsidP="008A7B70">
      <w:pPr>
        <w:pStyle w:val="a3"/>
        <w:tabs>
          <w:tab w:val="left" w:pos="708"/>
        </w:tabs>
        <w:ind w:firstLine="720"/>
        <w:jc w:val="both"/>
      </w:pPr>
    </w:p>
    <w:p w:rsidR="008A7B70" w:rsidRDefault="008A7B70" w:rsidP="008A7B7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A7B70" w:rsidRDefault="008A7B70" w:rsidP="008A7B7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A7B70" w:rsidRDefault="008A7B70" w:rsidP="008A7B7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A7B70" w:rsidRDefault="008A7B70" w:rsidP="008A7B70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B70" w:rsidRDefault="008A7B70">
      <w:r>
        <w:separator/>
      </w:r>
    </w:p>
  </w:endnote>
  <w:endnote w:type="continuationSeparator" w:id="0">
    <w:p w:rsidR="008A7B70" w:rsidRDefault="008A7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B70" w:rsidRDefault="008A7B70">
      <w:r>
        <w:separator/>
      </w:r>
    </w:p>
  </w:footnote>
  <w:footnote w:type="continuationSeparator" w:id="0">
    <w:p w:rsidR="008A7B70" w:rsidRDefault="008A7B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B7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7B7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A7B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A7B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2017-05-01T23:44:00Z</dcterms:created>
  <dcterms:modified xsi:type="dcterms:W3CDTF">2017-05-01T23:45:00Z</dcterms:modified>
</cp:coreProperties>
</file>