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49008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60D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D60D8D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354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60D8D" w:rsidP="00D60D8D">
            <w:pPr>
              <w:ind w:left="-108"/>
              <w:jc w:val="both"/>
              <w:rPr>
                <w:lang w:val="en-US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7.23 Закона Приморского края "Об административных правонарушениях в Приморском крае"</w:t>
            </w:r>
          </w:p>
        </w:tc>
      </w:tr>
    </w:tbl>
    <w:p w:rsidR="00D60D8D" w:rsidRDefault="00D60D8D" w:rsidP="00D60D8D">
      <w:pPr>
        <w:pStyle w:val="a3"/>
        <w:tabs>
          <w:tab w:val="clear" w:pos="4153"/>
          <w:tab w:val="clear" w:pos="8306"/>
        </w:tabs>
        <w:ind w:firstLine="720"/>
      </w:pPr>
    </w:p>
    <w:p w:rsidR="00D60D8D" w:rsidRDefault="00D60D8D" w:rsidP="00D60D8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60D8D" w:rsidRDefault="00D60D8D" w:rsidP="00D60D8D">
      <w:pPr>
        <w:pStyle w:val="a3"/>
        <w:tabs>
          <w:tab w:val="clear" w:pos="4153"/>
          <w:tab w:val="clear" w:pos="8306"/>
        </w:tabs>
      </w:pPr>
    </w:p>
    <w:p w:rsidR="00D60D8D" w:rsidRDefault="00D60D8D" w:rsidP="00D60D8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60D8D" w:rsidRDefault="00D60D8D" w:rsidP="00D60D8D">
      <w:pPr>
        <w:pStyle w:val="a3"/>
        <w:tabs>
          <w:tab w:val="clear" w:pos="4153"/>
          <w:tab w:val="clear" w:pos="8306"/>
        </w:tabs>
        <w:jc w:val="both"/>
      </w:pPr>
    </w:p>
    <w:p w:rsidR="00D60D8D" w:rsidRDefault="00D60D8D" w:rsidP="00D60D8D">
      <w:pPr>
        <w:ind w:firstLine="720"/>
        <w:jc w:val="both"/>
      </w:pPr>
      <w:r>
        <w:t>1.Принять проект закона Приморского края "О внесении изменения в статью 7.23 Закона Приморского края "Об административных правонарушениях в Приморском крае"</w:t>
      </w:r>
      <w:r>
        <w:rPr>
          <w:szCs w:val="28"/>
        </w:rPr>
        <w:t xml:space="preserve"> </w:t>
      </w:r>
      <w:r>
        <w:t xml:space="preserve">в первом чтении. </w:t>
      </w:r>
    </w:p>
    <w:p w:rsidR="00D60D8D" w:rsidRDefault="00D60D8D" w:rsidP="00D60D8D">
      <w:pPr>
        <w:ind w:firstLine="720"/>
        <w:jc w:val="both"/>
      </w:pPr>
    </w:p>
    <w:p w:rsidR="00D60D8D" w:rsidRDefault="00D60D8D" w:rsidP="00D60D8D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5</w:t>
      </w:r>
      <w:r w:rsidRPr="0034375C">
        <w:t xml:space="preserve"> ма</w:t>
      </w:r>
      <w:r>
        <w:t>я 2017 года.</w:t>
      </w:r>
    </w:p>
    <w:p w:rsidR="00D60D8D" w:rsidRDefault="00D60D8D" w:rsidP="00D60D8D">
      <w:pPr>
        <w:ind w:firstLine="720"/>
        <w:jc w:val="both"/>
      </w:pPr>
    </w:p>
    <w:p w:rsidR="00D60D8D" w:rsidRDefault="00D60D8D" w:rsidP="00D60D8D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60D8D" w:rsidRDefault="00D60D8D" w:rsidP="00D60D8D">
      <w:pPr>
        <w:ind w:firstLine="709"/>
        <w:jc w:val="both"/>
      </w:pPr>
    </w:p>
    <w:p w:rsidR="00D60D8D" w:rsidRDefault="00D60D8D" w:rsidP="00D60D8D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D60D8D" w:rsidRDefault="00D60D8D" w:rsidP="00D60D8D">
      <w:pPr>
        <w:pStyle w:val="a3"/>
        <w:tabs>
          <w:tab w:val="left" w:pos="708"/>
        </w:tabs>
        <w:ind w:firstLine="720"/>
        <w:jc w:val="both"/>
      </w:pPr>
    </w:p>
    <w:p w:rsidR="00D60D8D" w:rsidRDefault="00D60D8D" w:rsidP="00D60D8D">
      <w:pPr>
        <w:pStyle w:val="a3"/>
        <w:tabs>
          <w:tab w:val="left" w:pos="708"/>
        </w:tabs>
        <w:ind w:firstLine="720"/>
        <w:jc w:val="both"/>
      </w:pPr>
    </w:p>
    <w:p w:rsidR="00D60D8D" w:rsidRDefault="00D60D8D" w:rsidP="00D60D8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60D8D" w:rsidRDefault="00D60D8D" w:rsidP="00D60D8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D60D8D" w:rsidP="00D60D8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D8D" w:rsidRDefault="00D60D8D">
      <w:r>
        <w:separator/>
      </w:r>
    </w:p>
  </w:endnote>
  <w:endnote w:type="continuationSeparator" w:id="0">
    <w:p w:rsidR="00D60D8D" w:rsidRDefault="00D6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D8D" w:rsidRDefault="00D60D8D">
      <w:r>
        <w:separator/>
      </w:r>
    </w:p>
  </w:footnote>
  <w:footnote w:type="continuationSeparator" w:id="0">
    <w:p w:rsidR="00D60D8D" w:rsidRDefault="00D60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D8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0D8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60D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60D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2017-04-28T06:06:00Z</dcterms:created>
  <dcterms:modified xsi:type="dcterms:W3CDTF">2017-04-28T06:07:00Z</dcterms:modified>
</cp:coreProperties>
</file>