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490130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516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651693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51693" w:rsidRDefault="00651693" w:rsidP="00651693">
            <w:pPr>
              <w:ind w:left="-108"/>
              <w:jc w:val="both"/>
            </w:pPr>
            <w:r w:rsidRPr="002E0D6E">
              <w:rPr>
                <w:szCs w:val="28"/>
              </w:rPr>
              <w:t>О проекте закона Приморского края "</w:t>
            </w:r>
            <w:r w:rsidRPr="002E0D6E"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t xml:space="preserve">Закон Приморского края "О </w:t>
            </w:r>
            <w:proofErr w:type="spellStart"/>
            <w:proofErr w:type="gramStart"/>
            <w:r>
              <w:rPr>
                <w:snapToGrid w:val="0"/>
                <w:szCs w:val="28"/>
              </w:rPr>
              <w:t>госу</w:t>
            </w:r>
            <w:proofErr w:type="spellEnd"/>
            <w:r>
              <w:rPr>
                <w:snapToGrid w:val="0"/>
                <w:szCs w:val="28"/>
              </w:rPr>
              <w:t>-дарственной</w:t>
            </w:r>
            <w:proofErr w:type="gramEnd"/>
            <w:r>
              <w:rPr>
                <w:snapToGrid w:val="0"/>
                <w:szCs w:val="28"/>
              </w:rPr>
              <w:t xml:space="preserve"> гражданской службе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</w:tc>
      </w:tr>
    </w:tbl>
    <w:p w:rsidR="00651693" w:rsidRDefault="00651693" w:rsidP="00651693">
      <w:pPr>
        <w:pStyle w:val="a3"/>
        <w:tabs>
          <w:tab w:val="clear" w:pos="4153"/>
          <w:tab w:val="clear" w:pos="8306"/>
        </w:tabs>
        <w:ind w:firstLine="720"/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1693" w:rsidRDefault="00651693" w:rsidP="00651693">
      <w:pPr>
        <w:pStyle w:val="a3"/>
        <w:tabs>
          <w:tab w:val="clear" w:pos="4153"/>
          <w:tab w:val="clear" w:pos="8306"/>
        </w:tabs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1693" w:rsidRDefault="00651693" w:rsidP="00651693"/>
    <w:p w:rsidR="00651693" w:rsidRPr="002E0D6E" w:rsidRDefault="00651693" w:rsidP="00651693">
      <w:pPr>
        <w:ind w:firstLine="709"/>
        <w:jc w:val="both"/>
        <w:rPr>
          <w:szCs w:val="28"/>
        </w:rPr>
      </w:pPr>
      <w:r w:rsidRPr="002E0D6E">
        <w:rPr>
          <w:szCs w:val="28"/>
        </w:rPr>
        <w:t>1.Принять проект закона Приморского края "</w:t>
      </w:r>
      <w:r>
        <w:rPr>
          <w:snapToGrid w:val="0"/>
          <w:szCs w:val="28"/>
        </w:rPr>
        <w:t xml:space="preserve">О внесении изменений в Закон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>О государственной гражданской службе Приморского края</w:t>
      </w:r>
      <w:r w:rsidRPr="002E0D6E">
        <w:rPr>
          <w:rFonts w:eastAsia="Calibri"/>
          <w:szCs w:val="28"/>
          <w:lang w:eastAsia="en-US"/>
        </w:rPr>
        <w:t>"</w:t>
      </w:r>
      <w:r w:rsidRPr="002E0D6E">
        <w:rPr>
          <w:szCs w:val="28"/>
        </w:rPr>
        <w:t xml:space="preserve"> в первом чтении. </w:t>
      </w:r>
    </w:p>
    <w:p w:rsidR="00651693" w:rsidRDefault="00651693" w:rsidP="00651693">
      <w:pPr>
        <w:ind w:firstLine="709"/>
        <w:jc w:val="both"/>
      </w:pPr>
    </w:p>
    <w:p w:rsidR="00651693" w:rsidRDefault="00651693" w:rsidP="00651693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мая 2017 года.</w:t>
      </w:r>
    </w:p>
    <w:p w:rsidR="00651693" w:rsidRDefault="00651693" w:rsidP="00651693">
      <w:pPr>
        <w:pStyle w:val="a3"/>
        <w:tabs>
          <w:tab w:val="left" w:pos="840"/>
        </w:tabs>
        <w:ind w:firstLine="709"/>
        <w:jc w:val="both"/>
      </w:pPr>
    </w:p>
    <w:p w:rsidR="00651693" w:rsidRDefault="00651693" w:rsidP="00651693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51693" w:rsidRDefault="00651693" w:rsidP="00651693">
      <w:pPr>
        <w:ind w:firstLine="709"/>
        <w:jc w:val="both"/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651693" w:rsidRDefault="00651693" w:rsidP="006516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1693" w:rsidRDefault="00651693" w:rsidP="0065169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1693" w:rsidRDefault="00651693" w:rsidP="0065169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693" w:rsidRDefault="00651693">
      <w:r>
        <w:separator/>
      </w:r>
    </w:p>
  </w:endnote>
  <w:endnote w:type="continuationSeparator" w:id="0">
    <w:p w:rsidR="00651693" w:rsidRDefault="00651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693" w:rsidRDefault="00651693">
      <w:r>
        <w:separator/>
      </w:r>
    </w:p>
  </w:footnote>
  <w:footnote w:type="continuationSeparator" w:id="0">
    <w:p w:rsidR="00651693" w:rsidRDefault="00651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9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5169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516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516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2017-04-28T06:12:00Z</dcterms:created>
  <dcterms:modified xsi:type="dcterms:W3CDTF">2017-04-28T06:14:00Z</dcterms:modified>
</cp:coreProperties>
</file>