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77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62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6299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6299" w:rsidRPr="00286299">
              <w:rPr>
                <w:szCs w:val="28"/>
              </w:rPr>
              <w:t>350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62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6299" w:rsidRDefault="00286299" w:rsidP="00286299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изменения в статью 9               Закона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"Об Уполномоченном по правам человека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286299" w:rsidRDefault="000B3FB2" w:rsidP="0094344A">
            <w:pPr>
              <w:ind w:left="-108"/>
              <w:jc w:val="both"/>
            </w:pPr>
          </w:p>
        </w:tc>
      </w:tr>
    </w:tbl>
    <w:p w:rsidR="00286299" w:rsidRPr="0059601A" w:rsidRDefault="00286299" w:rsidP="00286299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286299" w:rsidRPr="0059601A" w:rsidRDefault="00286299" w:rsidP="00286299">
      <w:pPr>
        <w:rPr>
          <w:szCs w:val="28"/>
        </w:rPr>
      </w:pPr>
    </w:p>
    <w:p w:rsidR="00286299" w:rsidRPr="0059601A" w:rsidRDefault="00286299" w:rsidP="00286299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86299" w:rsidRPr="0059601A" w:rsidRDefault="00286299" w:rsidP="00286299">
      <w:pPr>
        <w:rPr>
          <w:szCs w:val="28"/>
        </w:rPr>
      </w:pPr>
    </w:p>
    <w:p w:rsidR="00286299" w:rsidRPr="0059601A" w:rsidRDefault="00286299" w:rsidP="0028629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9 Закона Приморского края "Об Уполномоченном по правам человека                         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286299" w:rsidRPr="0059601A" w:rsidRDefault="00286299" w:rsidP="00286299">
      <w:pPr>
        <w:jc w:val="both"/>
        <w:rPr>
          <w:szCs w:val="28"/>
        </w:rPr>
      </w:pPr>
    </w:p>
    <w:p w:rsidR="00286299" w:rsidRDefault="00286299" w:rsidP="0028629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86299" w:rsidRDefault="00286299" w:rsidP="00286299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86299" w:rsidRPr="00071DFA" w:rsidRDefault="00286299" w:rsidP="00286299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86299" w:rsidRDefault="00286299" w:rsidP="002862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86299" w:rsidRDefault="00286299" w:rsidP="002862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86299" w:rsidRPr="0059601A" w:rsidRDefault="00286299" w:rsidP="002862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86299" w:rsidRPr="0059601A" w:rsidRDefault="00286299" w:rsidP="002862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286299" w:rsidRPr="0059601A" w:rsidRDefault="00286299" w:rsidP="0028629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531" w:rsidRDefault="00BD2531">
      <w:r>
        <w:separator/>
      </w:r>
    </w:p>
  </w:endnote>
  <w:endnote w:type="continuationSeparator" w:id="0">
    <w:p w:rsidR="00BD2531" w:rsidRDefault="00BD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531" w:rsidRDefault="00BD2531">
      <w:r>
        <w:separator/>
      </w:r>
    </w:p>
  </w:footnote>
  <w:footnote w:type="continuationSeparator" w:id="0">
    <w:p w:rsidR="00BD2531" w:rsidRDefault="00BD2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299"/>
    <w:rsid w:val="00057575"/>
    <w:rsid w:val="000B3FB2"/>
    <w:rsid w:val="000D628E"/>
    <w:rsid w:val="000E5228"/>
    <w:rsid w:val="00123119"/>
    <w:rsid w:val="00155F7F"/>
    <w:rsid w:val="0028629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2531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2017-04-28T05:15:00Z</cp:lastPrinted>
  <dcterms:created xsi:type="dcterms:W3CDTF">2017-04-28T05:14:00Z</dcterms:created>
  <dcterms:modified xsi:type="dcterms:W3CDTF">2017-04-28T05:15:00Z</dcterms:modified>
</cp:coreProperties>
</file>