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5489935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E29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CE29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346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E29B2" w:rsidRDefault="00CE29B2" w:rsidP="00CE29B2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>
              <w:br/>
              <w:t>"О бюджетном устройстве, бюджетном процессе и межбюджетных отношениях в Приморском крае"</w:t>
            </w:r>
          </w:p>
        </w:tc>
      </w:tr>
    </w:tbl>
    <w:p w:rsidR="00CE29B2" w:rsidRDefault="00CE29B2" w:rsidP="00CE29B2">
      <w:pPr>
        <w:pStyle w:val="a3"/>
        <w:tabs>
          <w:tab w:val="clear" w:pos="4153"/>
          <w:tab w:val="clear" w:pos="8306"/>
        </w:tabs>
        <w:ind w:firstLine="720"/>
      </w:pPr>
    </w:p>
    <w:p w:rsidR="00CE29B2" w:rsidRDefault="00CE29B2" w:rsidP="00CE29B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E29B2" w:rsidRDefault="00CE29B2" w:rsidP="00CE29B2">
      <w:pPr>
        <w:pStyle w:val="a3"/>
        <w:tabs>
          <w:tab w:val="clear" w:pos="4153"/>
          <w:tab w:val="clear" w:pos="8306"/>
        </w:tabs>
      </w:pPr>
    </w:p>
    <w:p w:rsidR="00CE29B2" w:rsidRDefault="00CE29B2" w:rsidP="00CE29B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E29B2" w:rsidRDefault="00CE29B2" w:rsidP="00CE29B2">
      <w:pPr>
        <w:pStyle w:val="a3"/>
        <w:tabs>
          <w:tab w:val="clear" w:pos="4153"/>
          <w:tab w:val="clear" w:pos="8306"/>
        </w:tabs>
      </w:pPr>
    </w:p>
    <w:p w:rsidR="00CE29B2" w:rsidRDefault="00CE29B2" w:rsidP="00CE29B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0CC8">
        <w:t>"</w:t>
      </w:r>
      <w:r>
        <w:t xml:space="preserve">О внесении изменений в Закон Приморского края "О бюджетном устройстве, бюджетном процессе и межбюджетных отношениях в Приморском крае" </w:t>
      </w:r>
      <w:r>
        <w:rPr>
          <w:color w:val="000000"/>
          <w:spacing w:val="-5"/>
        </w:rPr>
        <w:t>в первом чтении</w:t>
      </w:r>
      <w:r>
        <w:t>.</w:t>
      </w:r>
    </w:p>
    <w:p w:rsidR="00CE29B2" w:rsidRDefault="00CE29B2" w:rsidP="00CE29B2">
      <w:pPr>
        <w:pStyle w:val="a3"/>
        <w:tabs>
          <w:tab w:val="clear" w:pos="4153"/>
          <w:tab w:val="clear" w:pos="8306"/>
        </w:tabs>
        <w:jc w:val="both"/>
      </w:pPr>
    </w:p>
    <w:p w:rsidR="00CE29B2" w:rsidRDefault="00CE29B2" w:rsidP="00CE29B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</w:t>
      </w:r>
      <w:r w:rsidRPr="0007116A">
        <w:t xml:space="preserve"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</w:t>
      </w:r>
      <w:r w:rsidRPr="00400F16">
        <w:t>до 12 мая 2017</w:t>
      </w:r>
      <w:r w:rsidRPr="0007116A">
        <w:t xml:space="preserve"> года.</w:t>
      </w:r>
    </w:p>
    <w:p w:rsidR="00CE29B2" w:rsidRDefault="00CE29B2" w:rsidP="00CE29B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E29B2" w:rsidRDefault="00CE29B2" w:rsidP="00CE29B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E29B2" w:rsidRDefault="00CE29B2" w:rsidP="00CE29B2">
      <w:pPr>
        <w:pStyle w:val="a3"/>
        <w:tabs>
          <w:tab w:val="clear" w:pos="4153"/>
          <w:tab w:val="clear" w:pos="8306"/>
        </w:tabs>
      </w:pPr>
      <w:r>
        <w:tab/>
      </w:r>
    </w:p>
    <w:p w:rsidR="00CE29B2" w:rsidRDefault="00CE29B2" w:rsidP="00CE29B2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CE29B2" w:rsidRDefault="00CE29B2" w:rsidP="00CE29B2">
      <w:pPr>
        <w:pStyle w:val="a3"/>
        <w:tabs>
          <w:tab w:val="clear" w:pos="4153"/>
          <w:tab w:val="clear" w:pos="8306"/>
        </w:tabs>
        <w:jc w:val="both"/>
      </w:pPr>
    </w:p>
    <w:p w:rsidR="00CE29B2" w:rsidRDefault="00CE29B2" w:rsidP="00CE29B2">
      <w:pPr>
        <w:pStyle w:val="a3"/>
        <w:tabs>
          <w:tab w:val="clear" w:pos="4153"/>
          <w:tab w:val="clear" w:pos="8306"/>
        </w:tabs>
        <w:jc w:val="both"/>
      </w:pPr>
    </w:p>
    <w:p w:rsidR="00CE29B2" w:rsidRDefault="00CE29B2" w:rsidP="00CE29B2">
      <w:pPr>
        <w:pStyle w:val="a3"/>
        <w:tabs>
          <w:tab w:val="clear" w:pos="4153"/>
          <w:tab w:val="clear" w:pos="8306"/>
        </w:tabs>
        <w:jc w:val="both"/>
      </w:pPr>
    </w:p>
    <w:p w:rsidR="00CE29B2" w:rsidRDefault="00CE29B2" w:rsidP="00CE29B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CE29B2" w:rsidRDefault="00CE29B2" w:rsidP="00CE29B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9B2" w:rsidRDefault="00CE29B2">
      <w:r>
        <w:separator/>
      </w:r>
    </w:p>
  </w:endnote>
  <w:endnote w:type="continuationSeparator" w:id="0">
    <w:p w:rsidR="00CE29B2" w:rsidRDefault="00CE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9B2" w:rsidRDefault="00CE29B2">
      <w:r>
        <w:separator/>
      </w:r>
    </w:p>
  </w:footnote>
  <w:footnote w:type="continuationSeparator" w:id="0">
    <w:p w:rsidR="00CE29B2" w:rsidRDefault="00CE2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B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CE29B2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E29B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E29B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2017-04-28T05:40:00Z</dcterms:created>
  <dcterms:modified xsi:type="dcterms:W3CDTF">2017-04-28T05:42:00Z</dcterms:modified>
</cp:coreProperties>
</file>