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5489890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A3F4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9A3F4A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345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A3F4A" w:rsidRDefault="009A3F4A" w:rsidP="009A3F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</w:p>
        </w:tc>
      </w:tr>
    </w:tbl>
    <w:p w:rsidR="009A3F4A" w:rsidRDefault="009A3F4A" w:rsidP="009A3F4A"/>
    <w:p w:rsidR="009A3F4A" w:rsidRDefault="009A3F4A" w:rsidP="009A3F4A">
      <w:pPr>
        <w:ind w:firstLine="709"/>
      </w:pPr>
      <w:r>
        <w:t>Законодательное Собрание Приморского края</w:t>
      </w:r>
    </w:p>
    <w:p w:rsidR="009A3F4A" w:rsidRDefault="009A3F4A" w:rsidP="009A3F4A"/>
    <w:p w:rsidR="009A3F4A" w:rsidRDefault="009A3F4A" w:rsidP="009A3F4A">
      <w:r>
        <w:t>ПОСТАНОВЛЯЕТ:</w:t>
      </w:r>
    </w:p>
    <w:p w:rsidR="009A3F4A" w:rsidRDefault="009A3F4A" w:rsidP="009A3F4A"/>
    <w:p w:rsidR="009A3F4A" w:rsidRDefault="009A3F4A" w:rsidP="009A3F4A">
      <w:pPr>
        <w:jc w:val="both"/>
      </w:pPr>
      <w:r>
        <w:tab/>
        <w:t>1.Принять Закон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края".</w:t>
      </w:r>
    </w:p>
    <w:p w:rsidR="009A3F4A" w:rsidRDefault="009A3F4A" w:rsidP="009A3F4A">
      <w:pPr>
        <w:jc w:val="both"/>
      </w:pPr>
    </w:p>
    <w:p w:rsidR="009A3F4A" w:rsidRDefault="009A3F4A" w:rsidP="009A3F4A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9A3F4A" w:rsidRDefault="009A3F4A" w:rsidP="009A3F4A">
      <w:pPr>
        <w:jc w:val="both"/>
      </w:pPr>
    </w:p>
    <w:p w:rsidR="009A3F4A" w:rsidRDefault="009A3F4A" w:rsidP="009A3F4A">
      <w:pPr>
        <w:jc w:val="both"/>
      </w:pPr>
      <w:r>
        <w:tab/>
        <w:t>3.Настоящее постановление вступает в силу со дня его принятия.</w:t>
      </w:r>
    </w:p>
    <w:p w:rsidR="009A3F4A" w:rsidRDefault="009A3F4A" w:rsidP="009A3F4A">
      <w:pPr>
        <w:jc w:val="both"/>
      </w:pPr>
    </w:p>
    <w:p w:rsidR="009A3F4A" w:rsidRDefault="009A3F4A" w:rsidP="009A3F4A">
      <w:pPr>
        <w:jc w:val="both"/>
      </w:pPr>
    </w:p>
    <w:p w:rsidR="009A3F4A" w:rsidRDefault="009A3F4A" w:rsidP="009A3F4A">
      <w:pPr>
        <w:jc w:val="both"/>
      </w:pPr>
    </w:p>
    <w:p w:rsidR="009A3F4A" w:rsidRDefault="009A3F4A" w:rsidP="009A3F4A">
      <w:pPr>
        <w:jc w:val="both"/>
      </w:pPr>
      <w:r>
        <w:t>Председатель</w:t>
      </w:r>
    </w:p>
    <w:p w:rsidR="009A3F4A" w:rsidRDefault="009A3F4A" w:rsidP="009A3F4A">
      <w:pPr>
        <w:jc w:val="both"/>
      </w:pPr>
      <w:r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F4A" w:rsidRDefault="009A3F4A">
      <w:r>
        <w:separator/>
      </w:r>
    </w:p>
  </w:endnote>
  <w:endnote w:type="continuationSeparator" w:id="0">
    <w:p w:rsidR="009A3F4A" w:rsidRDefault="009A3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F4A" w:rsidRDefault="009A3F4A">
      <w:r>
        <w:separator/>
      </w:r>
    </w:p>
  </w:footnote>
  <w:footnote w:type="continuationSeparator" w:id="0">
    <w:p w:rsidR="009A3F4A" w:rsidRDefault="009A3F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F4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3F4A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3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2017-04-28T05:34:00Z</cp:lastPrinted>
  <dcterms:created xsi:type="dcterms:W3CDTF">2017-04-28T05:31:00Z</dcterms:created>
  <dcterms:modified xsi:type="dcterms:W3CDTF">2017-04-28T05:35:00Z</dcterms:modified>
</cp:coreProperties>
</file>