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55490037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51F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A51FC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342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51FC5" w:rsidRDefault="00A51FC5" w:rsidP="00A51FC5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>"О внесении изменени</w:t>
            </w:r>
            <w:r>
              <w:t>я</w:t>
            </w:r>
            <w:r w:rsidRPr="00233C1C">
              <w:t xml:space="preserve"> в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1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Дальнереченского</w:t>
            </w:r>
            <w:proofErr w:type="spellEnd"/>
            <w:r>
              <w:rPr>
                <w:szCs w:val="28"/>
              </w:rPr>
              <w:t xml:space="preserve"> муниципального района и </w:t>
            </w:r>
            <w:proofErr w:type="spellStart"/>
            <w:r>
              <w:rPr>
                <w:szCs w:val="28"/>
              </w:rPr>
              <w:t>Дальнереченским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A51FC5" w:rsidRDefault="00A51FC5" w:rsidP="00A51FC5"/>
    <w:p w:rsidR="00A51FC5" w:rsidRDefault="00A51FC5" w:rsidP="00A51FC5">
      <w:pPr>
        <w:ind w:firstLine="720"/>
      </w:pPr>
      <w:r>
        <w:t xml:space="preserve">Законодательное Собрание Приморского края </w:t>
      </w:r>
    </w:p>
    <w:p w:rsidR="00A51FC5" w:rsidRDefault="00A51FC5" w:rsidP="00A51FC5">
      <w:pPr>
        <w:ind w:firstLine="720"/>
      </w:pPr>
    </w:p>
    <w:p w:rsidR="00A51FC5" w:rsidRDefault="00A51FC5" w:rsidP="00A51FC5">
      <w:r>
        <w:t>ПОСТАНОВЛЯЕТ:</w:t>
      </w:r>
    </w:p>
    <w:p w:rsidR="00A51FC5" w:rsidRDefault="00A51FC5" w:rsidP="00A51FC5">
      <w:pPr>
        <w:ind w:firstLine="720"/>
      </w:pPr>
    </w:p>
    <w:p w:rsidR="00A51FC5" w:rsidRDefault="00A51FC5" w:rsidP="00A51FC5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я</w:t>
      </w:r>
      <w:r w:rsidRPr="00233C1C">
        <w:t xml:space="preserve"> в </w:t>
      </w:r>
      <w:r>
        <w:t xml:space="preserve">приложение 1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муниципальным районом"</w:t>
      </w:r>
      <w:r>
        <w:t>.</w:t>
      </w:r>
    </w:p>
    <w:p w:rsidR="00A51FC5" w:rsidRDefault="00A51FC5" w:rsidP="00A51FC5">
      <w:pPr>
        <w:ind w:firstLine="720"/>
        <w:jc w:val="both"/>
        <w:rPr>
          <w:szCs w:val="28"/>
        </w:rPr>
      </w:pPr>
    </w:p>
    <w:p w:rsidR="00A51FC5" w:rsidRDefault="00A51FC5" w:rsidP="00A51FC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51FC5" w:rsidRDefault="00A51FC5" w:rsidP="00A51FC5">
      <w:pPr>
        <w:ind w:firstLine="720"/>
        <w:jc w:val="both"/>
      </w:pPr>
    </w:p>
    <w:p w:rsidR="00A51FC5" w:rsidRDefault="00A51FC5" w:rsidP="00A51FC5">
      <w:pPr>
        <w:ind w:left="709"/>
        <w:jc w:val="both"/>
      </w:pPr>
      <w:r>
        <w:t>3.Настоящее постановление вступает в силу со дня его принятия.</w:t>
      </w:r>
    </w:p>
    <w:p w:rsidR="00A51FC5" w:rsidRDefault="00A51FC5" w:rsidP="00A51FC5">
      <w:pPr>
        <w:jc w:val="both"/>
      </w:pPr>
    </w:p>
    <w:p w:rsidR="00A51FC5" w:rsidRDefault="00A51FC5" w:rsidP="00A51FC5">
      <w:pPr>
        <w:jc w:val="both"/>
      </w:pPr>
    </w:p>
    <w:p w:rsidR="00A51FC5" w:rsidRDefault="00A51FC5" w:rsidP="00A51FC5">
      <w:pPr>
        <w:jc w:val="both"/>
      </w:pPr>
    </w:p>
    <w:p w:rsidR="00A51FC5" w:rsidRDefault="00A51FC5" w:rsidP="00A51FC5">
      <w:pPr>
        <w:jc w:val="both"/>
      </w:pPr>
      <w:r>
        <w:t xml:space="preserve">Председатель </w:t>
      </w:r>
    </w:p>
    <w:p w:rsidR="00A51FC5" w:rsidRDefault="00A51FC5" w:rsidP="00A51FC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FC5" w:rsidRDefault="00A51FC5">
      <w:r>
        <w:separator/>
      </w:r>
    </w:p>
  </w:endnote>
  <w:endnote w:type="continuationSeparator" w:id="0">
    <w:p w:rsidR="00A51FC5" w:rsidRDefault="00A5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FC5" w:rsidRDefault="00A51FC5">
      <w:r>
        <w:separator/>
      </w:r>
    </w:p>
  </w:footnote>
  <w:footnote w:type="continuationSeparator" w:id="0">
    <w:p w:rsidR="00A51FC5" w:rsidRDefault="00A51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FC5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2017-04-28T05:57:00Z</dcterms:created>
  <dcterms:modified xsi:type="dcterms:W3CDTF">2017-04-28T05:59:00Z</dcterms:modified>
</cp:coreProperties>
</file>