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5490113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E49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AE498F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E498F" w:rsidRDefault="00AE498F" w:rsidP="00AE498F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2E0D6E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E0D6E">
              <w:rPr>
                <w:szCs w:val="28"/>
              </w:rPr>
              <w:t xml:space="preserve"> Приморского края "</w:t>
            </w:r>
            <w:r w:rsidRPr="002E0D6E">
              <w:rPr>
                <w:snapToGrid w:val="0"/>
                <w:szCs w:val="28"/>
              </w:rPr>
              <w:t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</w:tc>
      </w:tr>
    </w:tbl>
    <w:p w:rsidR="00AE498F" w:rsidRDefault="00AE498F" w:rsidP="00AE498F">
      <w:pPr>
        <w:pStyle w:val="a3"/>
        <w:tabs>
          <w:tab w:val="clear" w:pos="4153"/>
          <w:tab w:val="clear" w:pos="8306"/>
        </w:tabs>
        <w:ind w:firstLine="720"/>
      </w:pPr>
    </w:p>
    <w:p w:rsidR="00AE498F" w:rsidRDefault="00AE498F" w:rsidP="00AE498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E498F" w:rsidRDefault="00AE498F" w:rsidP="00AE498F">
      <w:pPr>
        <w:pStyle w:val="a3"/>
        <w:tabs>
          <w:tab w:val="clear" w:pos="4153"/>
          <w:tab w:val="clear" w:pos="8306"/>
        </w:tabs>
      </w:pPr>
    </w:p>
    <w:p w:rsidR="00AE498F" w:rsidRDefault="00AE498F" w:rsidP="00AE498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E498F" w:rsidRDefault="00AE498F" w:rsidP="00AE498F"/>
    <w:p w:rsidR="00AE498F" w:rsidRPr="002E0D6E" w:rsidRDefault="00AE498F" w:rsidP="00AE498F">
      <w:pPr>
        <w:ind w:firstLine="720"/>
        <w:jc w:val="both"/>
        <w:rPr>
          <w:szCs w:val="28"/>
        </w:rPr>
      </w:pPr>
      <w:r w:rsidRPr="002E0D6E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2E0D6E">
        <w:rPr>
          <w:szCs w:val="28"/>
        </w:rPr>
        <w:t xml:space="preserve"> Приморского края "</w:t>
      </w:r>
      <w:r w:rsidRPr="002E0D6E">
        <w:rPr>
          <w:snapToGrid w:val="0"/>
          <w:szCs w:val="28"/>
        </w:rPr>
        <w:t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Pr="002E0D6E">
        <w:rPr>
          <w:rFonts w:eastAsia="Calibri"/>
          <w:szCs w:val="28"/>
          <w:lang w:eastAsia="en-US"/>
        </w:rPr>
        <w:t>"</w:t>
      </w:r>
      <w:r w:rsidRPr="002E0D6E">
        <w:rPr>
          <w:szCs w:val="28"/>
        </w:rPr>
        <w:t xml:space="preserve">. </w:t>
      </w:r>
    </w:p>
    <w:p w:rsidR="00AE498F" w:rsidRDefault="00AE498F" w:rsidP="00AE498F">
      <w:pPr>
        <w:ind w:firstLine="720"/>
        <w:jc w:val="both"/>
      </w:pPr>
    </w:p>
    <w:p w:rsidR="00AE498F" w:rsidRDefault="00AE498F" w:rsidP="00AE498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E498F" w:rsidRDefault="00AE498F" w:rsidP="00AE498F">
      <w:pPr>
        <w:ind w:firstLine="709"/>
        <w:jc w:val="both"/>
      </w:pPr>
    </w:p>
    <w:p w:rsidR="00AE498F" w:rsidRDefault="00AE498F" w:rsidP="00AE498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E498F" w:rsidRDefault="00AE498F" w:rsidP="00AE49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498F" w:rsidRDefault="00AE498F" w:rsidP="00AE49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498F" w:rsidRDefault="00AE498F" w:rsidP="00AE49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498F" w:rsidRDefault="00AE498F" w:rsidP="00AE498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E498F" w:rsidRDefault="00AE498F" w:rsidP="00AE498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98F" w:rsidRDefault="00AE498F">
      <w:r>
        <w:separator/>
      </w:r>
    </w:p>
  </w:endnote>
  <w:endnote w:type="continuationSeparator" w:id="0">
    <w:p w:rsidR="00AE498F" w:rsidRDefault="00AE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98F" w:rsidRDefault="00AE498F">
      <w:r>
        <w:separator/>
      </w:r>
    </w:p>
  </w:footnote>
  <w:footnote w:type="continuationSeparator" w:id="0">
    <w:p w:rsidR="00AE498F" w:rsidRDefault="00AE49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498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E498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E49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2017-04-28T06:10:00Z</dcterms:created>
  <dcterms:modified xsi:type="dcterms:W3CDTF">2017-04-28T06:11:00Z</dcterms:modified>
</cp:coreProperties>
</file>