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6148D">
        <w:trPr>
          <w:cantSplit/>
          <w:trHeight w:val="1278"/>
        </w:trPr>
        <w:tc>
          <w:tcPr>
            <w:tcW w:w="4820" w:type="dxa"/>
            <w:gridSpan w:val="5"/>
          </w:tcPr>
          <w:p w:rsidR="0096148D" w:rsidRDefault="0096148D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7" o:title=""/>
                </v:shape>
                <o:OLEObject Type="Embed" ProgID="Word.Picture.8" ShapeID="_x0000_i1025" DrawAspect="Content" ObjectID="_1554202666" r:id="rId8"/>
              </w:object>
            </w:r>
          </w:p>
        </w:tc>
        <w:tc>
          <w:tcPr>
            <w:tcW w:w="425" w:type="dxa"/>
          </w:tcPr>
          <w:p w:rsidR="0096148D" w:rsidRDefault="0096148D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96148D" w:rsidRDefault="0096148D" w:rsidP="00436EDC"/>
        </w:tc>
      </w:tr>
      <w:tr w:rsidR="0096148D">
        <w:trPr>
          <w:cantSplit/>
          <w:trHeight w:val="1835"/>
        </w:trPr>
        <w:tc>
          <w:tcPr>
            <w:tcW w:w="4820" w:type="dxa"/>
            <w:gridSpan w:val="5"/>
          </w:tcPr>
          <w:p w:rsidR="0096148D" w:rsidRDefault="0096148D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96148D" w:rsidRDefault="0096148D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96148D" w:rsidRDefault="0096148D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96148D" w:rsidRDefault="0096148D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96148D" w:rsidRDefault="0096148D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6148D" w:rsidRDefault="0096148D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96148D" w:rsidRDefault="0096148D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96148D" w:rsidRDefault="0096148D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96148D" w:rsidRPr="008D030E" w:rsidRDefault="0096148D" w:rsidP="00436EDC">
            <w:r w:rsidRPr="008D030E">
              <w:t xml:space="preserve">Председателю </w:t>
            </w:r>
          </w:p>
          <w:p w:rsidR="0096148D" w:rsidRPr="008D030E" w:rsidRDefault="0096148D" w:rsidP="00436EDC">
            <w:r w:rsidRPr="008D030E">
              <w:t>Законодательного Собрания</w:t>
            </w:r>
          </w:p>
          <w:p w:rsidR="0096148D" w:rsidRPr="008D030E" w:rsidRDefault="0096148D" w:rsidP="00436EDC">
            <w:r w:rsidRPr="008D030E">
              <w:t>Приморского края</w:t>
            </w:r>
          </w:p>
          <w:p w:rsidR="0096148D" w:rsidRPr="008D030E" w:rsidRDefault="0096148D" w:rsidP="00436EDC"/>
          <w:p w:rsidR="0096148D" w:rsidRPr="008D030E" w:rsidRDefault="00305E2C" w:rsidP="00436EDC">
            <w:r>
              <w:t>А.И. Ролику</w:t>
            </w:r>
          </w:p>
          <w:p w:rsidR="0096148D" w:rsidRPr="000A3F20" w:rsidRDefault="0096148D" w:rsidP="0085618A">
            <w:pPr>
              <w:rPr>
                <w:sz w:val="26"/>
                <w:szCs w:val="26"/>
              </w:rPr>
            </w:pPr>
          </w:p>
        </w:tc>
      </w:tr>
      <w:tr w:rsidR="0096148D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6148D" w:rsidRDefault="00E11BE1" w:rsidP="008D5755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96148D" w:rsidRDefault="0096148D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Default="00E11BE1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</w:tcPr>
          <w:p w:rsidR="0096148D" w:rsidRDefault="0096148D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6148D" w:rsidRDefault="0096148D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6148D">
        <w:trPr>
          <w:gridBefore w:val="1"/>
          <w:wBefore w:w="284" w:type="dxa"/>
          <w:cantSplit/>
        </w:trPr>
        <w:tc>
          <w:tcPr>
            <w:tcW w:w="709" w:type="dxa"/>
          </w:tcPr>
          <w:p w:rsidR="0096148D" w:rsidRDefault="0096148D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Default="0096148D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6148D" w:rsidRDefault="0096148D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Default="0096148D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6148D" w:rsidRDefault="0096148D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6148D" w:rsidRDefault="0096148D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96148D" w:rsidRPr="0049228D" w:rsidRDefault="0096148D">
      <w:pPr>
        <w:rPr>
          <w:sz w:val="26"/>
          <w:szCs w:val="26"/>
        </w:rPr>
      </w:pPr>
    </w:p>
    <w:p w:rsidR="0096148D" w:rsidRDefault="0096148D" w:rsidP="00CD384D">
      <w:pPr>
        <w:rPr>
          <w:sz w:val="26"/>
          <w:szCs w:val="26"/>
        </w:rPr>
      </w:pPr>
    </w:p>
    <w:p w:rsidR="0096148D" w:rsidRPr="008D030E" w:rsidRDefault="0096148D" w:rsidP="00917307">
      <w:pPr>
        <w:jc w:val="center"/>
      </w:pPr>
      <w:r w:rsidRPr="008D030E">
        <w:t xml:space="preserve">Уважаемый </w:t>
      </w:r>
      <w:r w:rsidR="00305E2C">
        <w:t>Александр Иванович</w:t>
      </w:r>
      <w:r w:rsidRPr="008D030E">
        <w:t>!</w:t>
      </w:r>
    </w:p>
    <w:p w:rsidR="0096148D" w:rsidRPr="008D030E" w:rsidRDefault="0096148D" w:rsidP="00917307">
      <w:pPr>
        <w:jc w:val="center"/>
      </w:pPr>
    </w:p>
    <w:p w:rsidR="0096148D" w:rsidRDefault="0096148D" w:rsidP="009A29A9">
      <w:pPr>
        <w:jc w:val="both"/>
      </w:pPr>
      <w:r>
        <w:tab/>
      </w:r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t xml:space="preserve">комитет по региональной политике и законности </w:t>
      </w:r>
      <w:r w:rsidRPr="008D030E">
        <w:t xml:space="preserve">в качестве законодательной инициативы вносит проект закона Приморского края </w:t>
      </w:r>
      <w:r w:rsidR="00C84176">
        <w:t>"</w:t>
      </w:r>
      <w:r w:rsidR="00C84176">
        <w:rPr>
          <w:bCs/>
        </w:rPr>
        <w:t xml:space="preserve">О внесении изменений в статью 69 </w:t>
      </w:r>
      <w:r w:rsidR="00C84176">
        <w:t>Избирательного кодекса Приморского края"</w:t>
      </w:r>
      <w:r w:rsidR="00E11BE1">
        <w:rPr>
          <w:lang w:eastAsia="en-US"/>
        </w:rPr>
        <w:t xml:space="preserve">. </w:t>
      </w:r>
    </w:p>
    <w:p w:rsidR="0096148D" w:rsidRDefault="0096148D" w:rsidP="000E380E">
      <w:pPr>
        <w:jc w:val="both"/>
        <w:rPr>
          <w:position w:val="2"/>
        </w:rPr>
      </w:pPr>
    </w:p>
    <w:p w:rsidR="0096148D" w:rsidRPr="00B5231D" w:rsidRDefault="0096148D" w:rsidP="006C153C">
      <w:pPr>
        <w:rPr>
          <w:position w:val="2"/>
        </w:rPr>
      </w:pPr>
      <w:r w:rsidRPr="00B5231D">
        <w:rPr>
          <w:position w:val="2"/>
        </w:rPr>
        <w:t>Приложени</w:t>
      </w:r>
      <w:r>
        <w:rPr>
          <w:position w:val="2"/>
        </w:rPr>
        <w:t>я</w:t>
      </w:r>
      <w:r w:rsidRPr="00B5231D">
        <w:rPr>
          <w:position w:val="2"/>
        </w:rPr>
        <w:t>:</w:t>
      </w:r>
    </w:p>
    <w:p w:rsidR="0096148D" w:rsidRPr="00B5231D" w:rsidRDefault="0096148D" w:rsidP="00203CFA">
      <w:pPr>
        <w:pStyle w:val="2125"/>
        <w:ind w:left="709" w:firstLine="0"/>
        <w:rPr>
          <w:sz w:val="28"/>
          <w:szCs w:val="28"/>
        </w:rPr>
      </w:pPr>
      <w:r w:rsidRPr="00B5231D">
        <w:rPr>
          <w:sz w:val="28"/>
          <w:szCs w:val="28"/>
        </w:rPr>
        <w:t xml:space="preserve">текст проекта закона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B5231D">
          <w:rPr>
            <w:sz w:val="28"/>
            <w:szCs w:val="28"/>
          </w:rPr>
          <w:t xml:space="preserve"> л</w:t>
        </w:r>
      </w:smartTag>
      <w:r w:rsidRPr="00B5231D">
        <w:rPr>
          <w:sz w:val="28"/>
          <w:szCs w:val="28"/>
        </w:rPr>
        <w:t>. в 1 экз.;</w:t>
      </w:r>
    </w:p>
    <w:p w:rsidR="0096148D" w:rsidRPr="008D030E" w:rsidRDefault="0096148D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8D030E">
          <w:rPr>
            <w:sz w:val="28"/>
            <w:szCs w:val="28"/>
          </w:rPr>
          <w:t xml:space="preserve"> л</w:t>
        </w:r>
      </w:smartTag>
      <w:r w:rsidRPr="008D030E">
        <w:rPr>
          <w:sz w:val="28"/>
          <w:szCs w:val="28"/>
        </w:rPr>
        <w:t>. в 1 экз.;</w:t>
      </w:r>
    </w:p>
    <w:p w:rsidR="0096148D" w:rsidRPr="008D030E" w:rsidRDefault="0096148D" w:rsidP="0080686A">
      <w:pPr>
        <w:pStyle w:val="a9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6148D" w:rsidRPr="008D030E" w:rsidRDefault="0096148D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6148D" w:rsidRPr="008D030E" w:rsidRDefault="0096148D" w:rsidP="0080686A">
      <w:pPr>
        <w:ind w:firstLine="709"/>
        <w:jc w:val="both"/>
      </w:pPr>
      <w:r w:rsidRPr="006A7457">
        <w:t xml:space="preserve">решение комитета от </w:t>
      </w:r>
      <w:r w:rsidR="00875469">
        <w:t>27</w:t>
      </w:r>
      <w:bookmarkStart w:id="0" w:name="_GoBack"/>
      <w:bookmarkEnd w:id="0"/>
      <w:r w:rsidR="00A70085" w:rsidRPr="006A7457">
        <w:t>.04.201</w:t>
      </w:r>
      <w:r w:rsidR="00305E2C">
        <w:t>7</w:t>
      </w:r>
      <w:r w:rsidR="00A70085" w:rsidRPr="006A7457">
        <w:t xml:space="preserve"> № </w:t>
      </w:r>
      <w:r w:rsidR="00305E2C">
        <w:t>10</w:t>
      </w:r>
      <w:r w:rsidR="005B78B8">
        <w:t>7</w:t>
      </w:r>
      <w:r w:rsidRPr="006A7457">
        <w:t xml:space="preserve"> на </w:t>
      </w:r>
      <w:smartTag w:uri="urn:schemas-microsoft-com:office:smarttags" w:element="metricconverter">
        <w:smartTagPr>
          <w:attr w:name="ProductID" w:val="2 л"/>
        </w:smartTagPr>
        <w:r w:rsidRPr="006A7457">
          <w:t>2 л</w:t>
        </w:r>
      </w:smartTag>
      <w:r w:rsidRPr="006A7457">
        <w:t>. в 1 экз.</w:t>
      </w:r>
    </w:p>
    <w:p w:rsidR="0096148D" w:rsidRPr="008D030E" w:rsidRDefault="0096148D" w:rsidP="00443CE6">
      <w:pPr>
        <w:pStyle w:val="a9"/>
        <w:tabs>
          <w:tab w:val="left" w:pos="6379"/>
        </w:tabs>
        <w:rPr>
          <w:sz w:val="28"/>
          <w:szCs w:val="28"/>
        </w:rPr>
      </w:pPr>
    </w:p>
    <w:p w:rsidR="0096148D" w:rsidRPr="008D030E" w:rsidRDefault="0096148D" w:rsidP="00443CE6">
      <w:pPr>
        <w:pStyle w:val="a9"/>
        <w:rPr>
          <w:sz w:val="28"/>
          <w:szCs w:val="28"/>
        </w:rPr>
      </w:pPr>
    </w:p>
    <w:p w:rsidR="0096148D" w:rsidRPr="008D030E" w:rsidRDefault="0096148D" w:rsidP="00443CE6">
      <w:pPr>
        <w:pStyle w:val="a9"/>
        <w:rPr>
          <w:sz w:val="28"/>
          <w:szCs w:val="28"/>
        </w:rPr>
      </w:pPr>
    </w:p>
    <w:p w:rsidR="0096148D" w:rsidRPr="008D030E" w:rsidRDefault="0096148D" w:rsidP="00936FE2">
      <w:pPr>
        <w:pStyle w:val="a9"/>
        <w:rPr>
          <w:sz w:val="28"/>
          <w:szCs w:val="28"/>
        </w:rPr>
      </w:pPr>
      <w:r w:rsidRPr="008D030E">
        <w:rPr>
          <w:sz w:val="28"/>
          <w:szCs w:val="28"/>
        </w:rPr>
        <w:t>Председатель комитета</w:t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Pr="008D030E">
        <w:rPr>
          <w:sz w:val="28"/>
          <w:szCs w:val="28"/>
        </w:rPr>
        <w:t xml:space="preserve">    Д.А. Текиев</w:t>
      </w:r>
    </w:p>
    <w:sectPr w:rsidR="0096148D" w:rsidRPr="008D030E" w:rsidSect="001711F6">
      <w:footerReference w:type="default" r:id="rId10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370" w:rsidRDefault="00427370">
      <w:r>
        <w:separator/>
      </w:r>
    </w:p>
  </w:endnote>
  <w:endnote w:type="continuationSeparator" w:id="0">
    <w:p w:rsidR="00427370" w:rsidRDefault="00427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1BE1" w:rsidRDefault="00E55BA3" w:rsidP="00ED2CBA">
    <w:pPr>
      <w:pStyle w:val="a9"/>
      <w:rPr>
        <w:sz w:val="20"/>
        <w:szCs w:val="20"/>
      </w:rPr>
    </w:pPr>
    <w:r>
      <w:rPr>
        <w:sz w:val="20"/>
        <w:szCs w:val="20"/>
      </w:rPr>
      <w:t>Гончарук</w:t>
    </w:r>
  </w:p>
  <w:p w:rsidR="00E55BA3" w:rsidRDefault="00E55BA3" w:rsidP="00ED2CBA">
    <w:pPr>
      <w:pStyle w:val="a9"/>
      <w:rPr>
        <w:sz w:val="20"/>
        <w:szCs w:val="20"/>
      </w:rPr>
    </w:pPr>
    <w:r>
      <w:rPr>
        <w:sz w:val="20"/>
        <w:szCs w:val="20"/>
      </w:rPr>
      <w:t>Лилия Александровна</w:t>
    </w:r>
  </w:p>
  <w:p w:rsidR="00E55BA3" w:rsidRPr="00ED2CBA" w:rsidRDefault="00E55BA3" w:rsidP="00ED2CBA">
    <w:pPr>
      <w:pStyle w:val="a9"/>
      <w:rPr>
        <w:sz w:val="20"/>
        <w:szCs w:val="20"/>
      </w:rPr>
    </w:pPr>
    <w:r>
      <w:rPr>
        <w:sz w:val="20"/>
        <w:szCs w:val="20"/>
      </w:rPr>
      <w:t>2209575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370" w:rsidRDefault="00427370">
      <w:r>
        <w:separator/>
      </w:r>
    </w:p>
  </w:footnote>
  <w:footnote w:type="continuationSeparator" w:id="0">
    <w:p w:rsidR="00427370" w:rsidRDefault="004273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6ED"/>
    <w:rsid w:val="00000901"/>
    <w:rsid w:val="00006BE4"/>
    <w:rsid w:val="00020D30"/>
    <w:rsid w:val="000409F7"/>
    <w:rsid w:val="000415EE"/>
    <w:rsid w:val="00057A38"/>
    <w:rsid w:val="00070287"/>
    <w:rsid w:val="0007272A"/>
    <w:rsid w:val="0008741F"/>
    <w:rsid w:val="000922C9"/>
    <w:rsid w:val="000A3F20"/>
    <w:rsid w:val="000A66ED"/>
    <w:rsid w:val="000D1AB3"/>
    <w:rsid w:val="000D2F12"/>
    <w:rsid w:val="000D6256"/>
    <w:rsid w:val="000E380E"/>
    <w:rsid w:val="000F2217"/>
    <w:rsid w:val="00121509"/>
    <w:rsid w:val="001301C6"/>
    <w:rsid w:val="00136BDB"/>
    <w:rsid w:val="001400C6"/>
    <w:rsid w:val="00142C5F"/>
    <w:rsid w:val="001711F6"/>
    <w:rsid w:val="00175C04"/>
    <w:rsid w:val="001B0887"/>
    <w:rsid w:val="001B1A6A"/>
    <w:rsid w:val="001F0762"/>
    <w:rsid w:val="001F29F0"/>
    <w:rsid w:val="00203CFA"/>
    <w:rsid w:val="00221C9A"/>
    <w:rsid w:val="0023017C"/>
    <w:rsid w:val="00235B46"/>
    <w:rsid w:val="00237659"/>
    <w:rsid w:val="00237F08"/>
    <w:rsid w:val="00277251"/>
    <w:rsid w:val="002A5A6C"/>
    <w:rsid w:val="002A5D7B"/>
    <w:rsid w:val="002B0128"/>
    <w:rsid w:val="002D1978"/>
    <w:rsid w:val="002D5123"/>
    <w:rsid w:val="002F1316"/>
    <w:rsid w:val="002F4743"/>
    <w:rsid w:val="00305E2C"/>
    <w:rsid w:val="00315311"/>
    <w:rsid w:val="003227B1"/>
    <w:rsid w:val="003265B4"/>
    <w:rsid w:val="00352E0E"/>
    <w:rsid w:val="00377F67"/>
    <w:rsid w:val="003B2A74"/>
    <w:rsid w:val="003F2DE3"/>
    <w:rsid w:val="003F3564"/>
    <w:rsid w:val="00427370"/>
    <w:rsid w:val="00436EDC"/>
    <w:rsid w:val="00443CE6"/>
    <w:rsid w:val="00471767"/>
    <w:rsid w:val="0048263B"/>
    <w:rsid w:val="0049228D"/>
    <w:rsid w:val="004928D0"/>
    <w:rsid w:val="004A7A0A"/>
    <w:rsid w:val="004B0C31"/>
    <w:rsid w:val="004E4C23"/>
    <w:rsid w:val="004F0284"/>
    <w:rsid w:val="004F5045"/>
    <w:rsid w:val="005002F3"/>
    <w:rsid w:val="005039CA"/>
    <w:rsid w:val="00515590"/>
    <w:rsid w:val="005172A0"/>
    <w:rsid w:val="005278B1"/>
    <w:rsid w:val="00530BE8"/>
    <w:rsid w:val="00536539"/>
    <w:rsid w:val="0053798C"/>
    <w:rsid w:val="0054269B"/>
    <w:rsid w:val="0055063B"/>
    <w:rsid w:val="00556DD4"/>
    <w:rsid w:val="0059124F"/>
    <w:rsid w:val="005914CF"/>
    <w:rsid w:val="00594C57"/>
    <w:rsid w:val="005B78B8"/>
    <w:rsid w:val="005C1179"/>
    <w:rsid w:val="005C3D65"/>
    <w:rsid w:val="005D18C9"/>
    <w:rsid w:val="005D36D6"/>
    <w:rsid w:val="005E4259"/>
    <w:rsid w:val="005E5003"/>
    <w:rsid w:val="005F233B"/>
    <w:rsid w:val="0062197A"/>
    <w:rsid w:val="00656524"/>
    <w:rsid w:val="00674C47"/>
    <w:rsid w:val="00696442"/>
    <w:rsid w:val="006A501C"/>
    <w:rsid w:val="006A7457"/>
    <w:rsid w:val="006B40BA"/>
    <w:rsid w:val="006C153C"/>
    <w:rsid w:val="006C1783"/>
    <w:rsid w:val="006C5132"/>
    <w:rsid w:val="006C7464"/>
    <w:rsid w:val="006D32B6"/>
    <w:rsid w:val="00700525"/>
    <w:rsid w:val="007012E5"/>
    <w:rsid w:val="00706751"/>
    <w:rsid w:val="00707560"/>
    <w:rsid w:val="00710583"/>
    <w:rsid w:val="00713A28"/>
    <w:rsid w:val="00715975"/>
    <w:rsid w:val="00722EB1"/>
    <w:rsid w:val="00725EDA"/>
    <w:rsid w:val="007379A6"/>
    <w:rsid w:val="007546FA"/>
    <w:rsid w:val="0075686F"/>
    <w:rsid w:val="007839F4"/>
    <w:rsid w:val="007856F5"/>
    <w:rsid w:val="007B32D2"/>
    <w:rsid w:val="007C665B"/>
    <w:rsid w:val="007D4C41"/>
    <w:rsid w:val="007E4153"/>
    <w:rsid w:val="007E7F09"/>
    <w:rsid w:val="007F2136"/>
    <w:rsid w:val="007F62E5"/>
    <w:rsid w:val="0080686A"/>
    <w:rsid w:val="00807C38"/>
    <w:rsid w:val="008179CA"/>
    <w:rsid w:val="00821BB1"/>
    <w:rsid w:val="008322BB"/>
    <w:rsid w:val="00845238"/>
    <w:rsid w:val="0085618A"/>
    <w:rsid w:val="008706CF"/>
    <w:rsid w:val="00875469"/>
    <w:rsid w:val="0088103F"/>
    <w:rsid w:val="00897B92"/>
    <w:rsid w:val="008B6337"/>
    <w:rsid w:val="008D030E"/>
    <w:rsid w:val="008D5755"/>
    <w:rsid w:val="008E3860"/>
    <w:rsid w:val="008F2ACC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6148D"/>
    <w:rsid w:val="009A29A9"/>
    <w:rsid w:val="009A4C39"/>
    <w:rsid w:val="009B01D4"/>
    <w:rsid w:val="009B4838"/>
    <w:rsid w:val="009B7B0E"/>
    <w:rsid w:val="00A04F91"/>
    <w:rsid w:val="00A2574A"/>
    <w:rsid w:val="00A2797E"/>
    <w:rsid w:val="00A52B37"/>
    <w:rsid w:val="00A55E75"/>
    <w:rsid w:val="00A70085"/>
    <w:rsid w:val="00A708BB"/>
    <w:rsid w:val="00A751C1"/>
    <w:rsid w:val="00A83EA6"/>
    <w:rsid w:val="00A865CD"/>
    <w:rsid w:val="00A96357"/>
    <w:rsid w:val="00AF0696"/>
    <w:rsid w:val="00B12431"/>
    <w:rsid w:val="00B14385"/>
    <w:rsid w:val="00B33908"/>
    <w:rsid w:val="00B5231D"/>
    <w:rsid w:val="00B52847"/>
    <w:rsid w:val="00B60690"/>
    <w:rsid w:val="00B61225"/>
    <w:rsid w:val="00B618AC"/>
    <w:rsid w:val="00B66E92"/>
    <w:rsid w:val="00BC5A5E"/>
    <w:rsid w:val="00BC725F"/>
    <w:rsid w:val="00BD509B"/>
    <w:rsid w:val="00BE7529"/>
    <w:rsid w:val="00BF60B0"/>
    <w:rsid w:val="00BF6541"/>
    <w:rsid w:val="00C045FB"/>
    <w:rsid w:val="00C2531C"/>
    <w:rsid w:val="00C447B9"/>
    <w:rsid w:val="00C64A02"/>
    <w:rsid w:val="00C84176"/>
    <w:rsid w:val="00CA372E"/>
    <w:rsid w:val="00CB5843"/>
    <w:rsid w:val="00CD384D"/>
    <w:rsid w:val="00CF5B04"/>
    <w:rsid w:val="00CF6F07"/>
    <w:rsid w:val="00D02A6D"/>
    <w:rsid w:val="00D17505"/>
    <w:rsid w:val="00D21A4F"/>
    <w:rsid w:val="00D36CDD"/>
    <w:rsid w:val="00D40F1D"/>
    <w:rsid w:val="00D63762"/>
    <w:rsid w:val="00D65E35"/>
    <w:rsid w:val="00D724EC"/>
    <w:rsid w:val="00D75BD4"/>
    <w:rsid w:val="00D83B11"/>
    <w:rsid w:val="00D87FEA"/>
    <w:rsid w:val="00D9162E"/>
    <w:rsid w:val="00D94E27"/>
    <w:rsid w:val="00DA48AE"/>
    <w:rsid w:val="00DE06A8"/>
    <w:rsid w:val="00DE4CC3"/>
    <w:rsid w:val="00E00517"/>
    <w:rsid w:val="00E10501"/>
    <w:rsid w:val="00E11BE1"/>
    <w:rsid w:val="00E13C2F"/>
    <w:rsid w:val="00E17A98"/>
    <w:rsid w:val="00E3239D"/>
    <w:rsid w:val="00E32D99"/>
    <w:rsid w:val="00E44335"/>
    <w:rsid w:val="00E55BA3"/>
    <w:rsid w:val="00E831FC"/>
    <w:rsid w:val="00EC0A88"/>
    <w:rsid w:val="00ED2CBA"/>
    <w:rsid w:val="00EE0F89"/>
    <w:rsid w:val="00EF236D"/>
    <w:rsid w:val="00EF323B"/>
    <w:rsid w:val="00F245F1"/>
    <w:rsid w:val="00F312B0"/>
    <w:rsid w:val="00F370CC"/>
    <w:rsid w:val="00F445A9"/>
    <w:rsid w:val="00F55B20"/>
    <w:rsid w:val="00F6094D"/>
    <w:rsid w:val="00F8695E"/>
    <w:rsid w:val="00FC6165"/>
    <w:rsid w:val="00FD5B08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D02A6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D02A6D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D02A6D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D02A6D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D02A6D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D02A6D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D02A6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D02A6D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D02A6D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D02A6D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D02A6D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D02A6D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9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</TotalTime>
  <Pages>1</Pages>
  <Words>155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5</cp:revision>
  <cp:lastPrinted>2017-04-20T04:11:00Z</cp:lastPrinted>
  <dcterms:created xsi:type="dcterms:W3CDTF">2017-04-17T01:17:00Z</dcterms:created>
  <dcterms:modified xsi:type="dcterms:W3CDTF">2017-04-20T04:11:00Z</dcterms:modified>
</cp:coreProperties>
</file>