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674B8C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05446A" w:rsidRPr="0005446A" w:rsidRDefault="0005446A" w:rsidP="0005446A">
                        <w:pPr>
                          <w:rPr>
                            <w:sz w:val="20"/>
                          </w:rPr>
                        </w:pPr>
                        <w:r w:rsidRPr="0005446A">
                          <w:rPr>
                            <w:sz w:val="20"/>
                          </w:rPr>
                          <w:t xml:space="preserve">Проект </w:t>
                        </w:r>
                        <w:r w:rsidR="002F2544">
                          <w:rPr>
                            <w:sz w:val="20"/>
                          </w:rPr>
                          <w:t>внесен</w:t>
                        </w:r>
                        <w:r w:rsidRPr="0005446A">
                          <w:rPr>
                            <w:sz w:val="20"/>
                          </w:rPr>
                          <w:t xml:space="preserve"> комитетом</w:t>
                        </w:r>
                      </w:p>
                      <w:p w:rsidR="0005446A" w:rsidRPr="0005446A" w:rsidRDefault="0005446A" w:rsidP="0005446A">
                        <w:pPr>
                          <w:rPr>
                            <w:sz w:val="20"/>
                          </w:rPr>
                        </w:pPr>
                        <w:r w:rsidRPr="0005446A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86ABC" w:rsidRDefault="0005446A" w:rsidP="0005446A">
                        <w:pPr>
                          <w:rPr>
                            <w:sz w:val="20"/>
                          </w:rPr>
                        </w:pPr>
                        <w:r w:rsidRPr="0005446A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05446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4B5EB2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Pr="00E56FE4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</w:t>
      </w:r>
      <w:proofErr w:type="gramEnd"/>
      <w:r w:rsidRPr="00E56FE4">
        <w:rPr>
          <w:szCs w:val="28"/>
        </w:rPr>
        <w:t xml:space="preserve"> стр. 35; </w:t>
      </w:r>
      <w:proofErr w:type="gramStart"/>
      <w:r w:rsidRPr="00E56FE4">
        <w:rPr>
          <w:szCs w:val="28"/>
        </w:rPr>
        <w:t>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F972BA">
        <w:rPr>
          <w:szCs w:val="28"/>
        </w:rPr>
        <w:t>и</w:t>
      </w:r>
      <w:r w:rsidRPr="00E56FE4">
        <w:rPr>
          <w:szCs w:val="28"/>
        </w:rPr>
        <w:t>е изменени</w:t>
      </w:r>
      <w:r w:rsidR="00F972BA"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C5726E" w:rsidRDefault="00C01C95" w:rsidP="0003455C">
      <w:pPr>
        <w:autoSpaceDE w:val="0"/>
        <w:autoSpaceDN w:val="0"/>
        <w:adjustRightInd w:val="0"/>
        <w:ind w:firstLine="708"/>
        <w:jc w:val="both"/>
      </w:pPr>
      <w:r>
        <w:t>1)</w:t>
      </w:r>
      <w:r w:rsidR="00207035">
        <w:t>дополнить статьей 76</w:t>
      </w:r>
      <w:r w:rsidR="00207035">
        <w:rPr>
          <w:vertAlign w:val="superscript"/>
        </w:rPr>
        <w:t xml:space="preserve">2 </w:t>
      </w:r>
      <w:r w:rsidR="00207035">
        <w:t>следующего содержания</w:t>
      </w:r>
      <w:r w:rsidR="0005446A">
        <w:t>:</w:t>
      </w:r>
    </w:p>
    <w:p w:rsidR="00207035" w:rsidRPr="00207035" w:rsidRDefault="00207035" w:rsidP="000952A9">
      <w:pPr>
        <w:tabs>
          <w:tab w:val="left" w:pos="2410"/>
          <w:tab w:val="left" w:pos="2552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207035">
        <w:rPr>
          <w:szCs w:val="28"/>
        </w:rPr>
        <w:t>"СТАТЬЯ 76</w:t>
      </w:r>
      <w:r>
        <w:rPr>
          <w:szCs w:val="28"/>
          <w:vertAlign w:val="superscript"/>
        </w:rPr>
        <w:t>2</w:t>
      </w:r>
      <w:r w:rsidRPr="00207035">
        <w:rPr>
          <w:szCs w:val="28"/>
        </w:rPr>
        <w:t>.</w:t>
      </w:r>
      <w:r w:rsidR="006A1E7E">
        <w:rPr>
          <w:szCs w:val="28"/>
        </w:rPr>
        <w:t xml:space="preserve"> </w:t>
      </w:r>
      <w:r w:rsidRPr="00207035">
        <w:rPr>
          <w:szCs w:val="28"/>
        </w:rPr>
        <w:t xml:space="preserve">ПОРЯДОК </w:t>
      </w:r>
      <w:r>
        <w:rPr>
          <w:szCs w:val="28"/>
        </w:rPr>
        <w:t>НАЗНАЧЕНИЯ</w:t>
      </w:r>
      <w:r w:rsidRPr="00207035">
        <w:rPr>
          <w:szCs w:val="28"/>
        </w:rPr>
        <w:t xml:space="preserve"> </w:t>
      </w:r>
      <w:r w:rsidR="00AC6FE7">
        <w:rPr>
          <w:szCs w:val="28"/>
        </w:rPr>
        <w:t>ПРЕДСТАВИТЕЛЕЙ</w:t>
      </w:r>
    </w:p>
    <w:p w:rsidR="00207035" w:rsidRDefault="00207035" w:rsidP="0020703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07035">
        <w:rPr>
          <w:szCs w:val="28"/>
        </w:rPr>
        <w:t xml:space="preserve">                       </w:t>
      </w:r>
      <w:r w:rsidR="00725E25">
        <w:rPr>
          <w:szCs w:val="28"/>
        </w:rPr>
        <w:t xml:space="preserve"> </w:t>
      </w:r>
      <w:r w:rsidR="006A1E7E">
        <w:rPr>
          <w:szCs w:val="28"/>
        </w:rPr>
        <w:t xml:space="preserve"> </w:t>
      </w:r>
      <w:r w:rsidRPr="00207035">
        <w:rPr>
          <w:szCs w:val="28"/>
        </w:rPr>
        <w:t>ОБЩЕСТВЕННО</w:t>
      </w:r>
      <w:r>
        <w:rPr>
          <w:szCs w:val="28"/>
        </w:rPr>
        <w:t xml:space="preserve">СТИ В </w:t>
      </w:r>
      <w:proofErr w:type="gramStart"/>
      <w:r>
        <w:rPr>
          <w:szCs w:val="28"/>
        </w:rPr>
        <w:t>КВАЛИФИКАЦИОННУЮ</w:t>
      </w:r>
      <w:proofErr w:type="gramEnd"/>
    </w:p>
    <w:p w:rsidR="00207035" w:rsidRPr="00207035" w:rsidRDefault="00207035" w:rsidP="0020703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                        </w:t>
      </w:r>
      <w:r w:rsidR="006A1E7E">
        <w:rPr>
          <w:szCs w:val="28"/>
        </w:rPr>
        <w:t xml:space="preserve"> </w:t>
      </w:r>
      <w:r>
        <w:rPr>
          <w:szCs w:val="28"/>
        </w:rPr>
        <w:t>КОЛЛЕГИЮ СУДЕЙ ПРИМОРСКОГО КРАЯ</w:t>
      </w:r>
      <w:r w:rsidRPr="00207035">
        <w:rPr>
          <w:szCs w:val="28"/>
        </w:rPr>
        <w:t xml:space="preserve"> </w:t>
      </w:r>
    </w:p>
    <w:p w:rsidR="000864D3" w:rsidRDefault="000864D3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035" w:rsidRDefault="000864D3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1.В соответствии с Федеральным законом от 14 марта 2002 года          № 30-ФЗ "Об органах судейского сообщества в Российской Федерации" и Законом Приморского края от 8 октября 2002 года № 14</w:t>
      </w:r>
      <w:r w:rsidR="00E35B13">
        <w:rPr>
          <w:szCs w:val="28"/>
        </w:rPr>
        <w:t xml:space="preserve">-КЗ </w:t>
      </w:r>
      <w:r>
        <w:rPr>
          <w:szCs w:val="28"/>
        </w:rPr>
        <w:t>"О порядке назначения представителей общественности в квалификационную коллегию судей Приморского края" Законодательное Собрание назначает семь представителей общественности в квалификационн</w:t>
      </w:r>
      <w:r w:rsidR="00AC6FE7">
        <w:rPr>
          <w:szCs w:val="28"/>
        </w:rPr>
        <w:t>ую</w:t>
      </w:r>
      <w:r>
        <w:rPr>
          <w:szCs w:val="28"/>
        </w:rPr>
        <w:t xml:space="preserve"> коллеги</w:t>
      </w:r>
      <w:r w:rsidR="00AC6FE7">
        <w:rPr>
          <w:szCs w:val="28"/>
        </w:rPr>
        <w:t>ю</w:t>
      </w:r>
      <w:r>
        <w:rPr>
          <w:szCs w:val="28"/>
        </w:rPr>
        <w:t xml:space="preserve"> судей Приморского края (далее</w:t>
      </w:r>
      <w:r w:rsidR="00AC6FE7">
        <w:rPr>
          <w:szCs w:val="28"/>
        </w:rPr>
        <w:t xml:space="preserve"> –</w:t>
      </w:r>
      <w:r>
        <w:rPr>
          <w:szCs w:val="28"/>
        </w:rPr>
        <w:t xml:space="preserve"> представитель</w:t>
      </w:r>
      <w:r w:rsidR="00AC6FE7">
        <w:rPr>
          <w:szCs w:val="28"/>
        </w:rPr>
        <w:t xml:space="preserve"> </w:t>
      </w:r>
      <w:r>
        <w:rPr>
          <w:szCs w:val="28"/>
        </w:rPr>
        <w:t>общественности).</w:t>
      </w:r>
      <w:proofErr w:type="gramEnd"/>
    </w:p>
    <w:p w:rsidR="000864D3" w:rsidRDefault="000864D3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2.Предварительное рассмотрение вопроса о возможности назначения кандидата представителем общественности осуществляет комитет </w:t>
      </w:r>
      <w:r>
        <w:rPr>
          <w:szCs w:val="28"/>
        </w:rPr>
        <w:lastRenderedPageBreak/>
        <w:t>Законодательного Собрания по региональной политике и законности, который готовит</w:t>
      </w:r>
      <w:r w:rsidR="000952A9">
        <w:rPr>
          <w:szCs w:val="28"/>
        </w:rPr>
        <w:t xml:space="preserve"> проект постановления</w:t>
      </w:r>
      <w:r>
        <w:rPr>
          <w:szCs w:val="28"/>
        </w:rPr>
        <w:t xml:space="preserve"> Законодательного Со</w:t>
      </w:r>
      <w:r w:rsidR="001D631D">
        <w:rPr>
          <w:szCs w:val="28"/>
        </w:rPr>
        <w:t xml:space="preserve">брания и </w:t>
      </w:r>
      <w:r w:rsidR="00B951B9">
        <w:rPr>
          <w:szCs w:val="28"/>
        </w:rPr>
        <w:t>выносит</w:t>
      </w:r>
      <w:r w:rsidR="001D631D">
        <w:rPr>
          <w:szCs w:val="28"/>
        </w:rPr>
        <w:t xml:space="preserve"> на рассмотрение Законодательно</w:t>
      </w:r>
      <w:r w:rsidR="00B951B9">
        <w:rPr>
          <w:szCs w:val="28"/>
        </w:rPr>
        <w:t>го</w:t>
      </w:r>
      <w:r w:rsidR="001D631D">
        <w:rPr>
          <w:szCs w:val="28"/>
        </w:rPr>
        <w:t xml:space="preserve"> Собрани</w:t>
      </w:r>
      <w:r w:rsidR="00B951B9">
        <w:rPr>
          <w:szCs w:val="28"/>
        </w:rPr>
        <w:t>я</w:t>
      </w:r>
      <w:r w:rsidR="001D631D" w:rsidRPr="001D631D">
        <w:rPr>
          <w:szCs w:val="28"/>
        </w:rPr>
        <w:t xml:space="preserve"> </w:t>
      </w:r>
      <w:r w:rsidR="001D631D">
        <w:rPr>
          <w:szCs w:val="28"/>
        </w:rPr>
        <w:t>все кандидатуры, соответствующие установленным</w:t>
      </w:r>
      <w:r w:rsidR="00B951B9">
        <w:rPr>
          <w:szCs w:val="28"/>
        </w:rPr>
        <w:t xml:space="preserve"> </w:t>
      </w:r>
      <w:r w:rsidR="006E3FFB">
        <w:rPr>
          <w:szCs w:val="28"/>
        </w:rPr>
        <w:t>требованиям</w:t>
      </w:r>
      <w:r w:rsidR="001D631D">
        <w:rPr>
          <w:szCs w:val="28"/>
        </w:rPr>
        <w:t>.</w:t>
      </w:r>
    </w:p>
    <w:p w:rsidR="001D631D" w:rsidRDefault="001D631D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3.Председатель комитета Законодательного Собрания по региональной политике и законности доводит до сведения Законодательного Собр</w:t>
      </w:r>
      <w:r w:rsidR="00B951B9">
        <w:rPr>
          <w:szCs w:val="28"/>
        </w:rPr>
        <w:t>ания решение</w:t>
      </w:r>
      <w:r>
        <w:rPr>
          <w:szCs w:val="28"/>
        </w:rPr>
        <w:t xml:space="preserve"> комитета Законодательного Собрания</w:t>
      </w:r>
      <w:r w:rsidR="00B951B9">
        <w:rPr>
          <w:szCs w:val="28"/>
        </w:rPr>
        <w:t xml:space="preserve"> по региональной политике и законности по предложенным кандидатурам.</w:t>
      </w:r>
    </w:p>
    <w:p w:rsidR="00B951B9" w:rsidRDefault="00B951B9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4.Кандидаты вправе присутствовать на </w:t>
      </w:r>
      <w:proofErr w:type="gramStart"/>
      <w:r>
        <w:rPr>
          <w:szCs w:val="28"/>
        </w:rPr>
        <w:t>заседании</w:t>
      </w:r>
      <w:proofErr w:type="gramEnd"/>
      <w:r>
        <w:rPr>
          <w:szCs w:val="28"/>
        </w:rPr>
        <w:t xml:space="preserve"> </w:t>
      </w:r>
      <w:r w:rsidR="007F17D2">
        <w:rPr>
          <w:szCs w:val="28"/>
        </w:rPr>
        <w:t>Законодательного Собрания и отвечать на вопросы депутатов Законодательного Собрания.</w:t>
      </w:r>
    </w:p>
    <w:p w:rsidR="00C850B1" w:rsidRDefault="007F17D2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5.По представленным кандидатурам </w:t>
      </w:r>
      <w:r w:rsidR="000952A9">
        <w:rPr>
          <w:szCs w:val="28"/>
        </w:rPr>
        <w:t>для назначения</w:t>
      </w:r>
      <w:r>
        <w:rPr>
          <w:szCs w:val="28"/>
        </w:rPr>
        <w:t xml:space="preserve"> представител</w:t>
      </w:r>
      <w:r w:rsidR="000952A9">
        <w:rPr>
          <w:szCs w:val="28"/>
        </w:rPr>
        <w:t>ями</w:t>
      </w:r>
      <w:r>
        <w:rPr>
          <w:szCs w:val="28"/>
        </w:rPr>
        <w:t xml:space="preserve"> общественности проводится открытое голосование. Голосование проводится по каждой кандидатуре отдельно.</w:t>
      </w:r>
      <w:r w:rsidR="00C459AC">
        <w:rPr>
          <w:szCs w:val="28"/>
        </w:rPr>
        <w:t xml:space="preserve"> </w:t>
      </w:r>
    </w:p>
    <w:p w:rsidR="00E35B13" w:rsidRDefault="00C850B1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6.</w:t>
      </w:r>
      <w:r w:rsidR="00C459AC">
        <w:rPr>
          <w:szCs w:val="28"/>
        </w:rPr>
        <w:t>Назначенным считается кандидат, набравший более половины голосов от числа избранных депутатов.</w:t>
      </w:r>
      <w:r>
        <w:rPr>
          <w:szCs w:val="28"/>
        </w:rPr>
        <w:t xml:space="preserve"> Если необходимое количество голосов получили кандидаты, число которых больше числа представителей общественности, назначаемых Законодательным Собранием, </w:t>
      </w:r>
      <w:r w:rsidR="00924FD4">
        <w:rPr>
          <w:szCs w:val="28"/>
        </w:rPr>
        <w:t xml:space="preserve">назначенными считаются кандидаты, получившие наибольшее количество голосов. </w:t>
      </w:r>
      <w:r>
        <w:rPr>
          <w:szCs w:val="28"/>
        </w:rPr>
        <w:t>Если кандидатура в общественные представители не получила требуемого для назначения количества голосов, то кандидатура считается отклоненной.</w:t>
      </w:r>
    </w:p>
    <w:p w:rsidR="00563C6B" w:rsidRDefault="00E35B13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7.</w:t>
      </w:r>
      <w:r w:rsidR="00614DE9">
        <w:rPr>
          <w:szCs w:val="28"/>
        </w:rPr>
        <w:t xml:space="preserve">Решение Законодательного Собрания </w:t>
      </w:r>
      <w:r w:rsidR="003D5FEB">
        <w:rPr>
          <w:szCs w:val="28"/>
        </w:rPr>
        <w:t>о назначении представителей общественности оформляется постановлением Законодательного Собрания без дополнительного голосования</w:t>
      </w:r>
      <w:proofErr w:type="gramStart"/>
      <w:r w:rsidR="003D5FEB">
        <w:rPr>
          <w:szCs w:val="28"/>
        </w:rPr>
        <w:t>.</w:t>
      </w:r>
      <w:r w:rsidR="00923152">
        <w:rPr>
          <w:szCs w:val="28"/>
        </w:rPr>
        <w:t>";</w:t>
      </w:r>
      <w:proofErr w:type="gramEnd"/>
    </w:p>
    <w:p w:rsidR="00563C6B" w:rsidRDefault="00563C6B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2)дополнить статьей 76</w:t>
      </w:r>
      <w:r>
        <w:rPr>
          <w:szCs w:val="28"/>
          <w:vertAlign w:val="superscript"/>
        </w:rPr>
        <w:t xml:space="preserve">3 </w:t>
      </w:r>
      <w:r>
        <w:rPr>
          <w:szCs w:val="28"/>
        </w:rPr>
        <w:t>следующего содержания:</w:t>
      </w:r>
    </w:p>
    <w:p w:rsidR="00563C6B" w:rsidRPr="00563C6B" w:rsidRDefault="00563C6B" w:rsidP="000952A9">
      <w:pPr>
        <w:tabs>
          <w:tab w:val="left" w:pos="2268"/>
          <w:tab w:val="left" w:pos="2552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"СТАТЬЯ 76</w:t>
      </w:r>
      <w:r>
        <w:rPr>
          <w:szCs w:val="28"/>
          <w:vertAlign w:val="superscript"/>
        </w:rPr>
        <w:t>3</w:t>
      </w:r>
      <w:r w:rsidRPr="00563C6B">
        <w:rPr>
          <w:szCs w:val="28"/>
        </w:rPr>
        <w:t xml:space="preserve">. ПОРЯДОК </w:t>
      </w:r>
      <w:r>
        <w:rPr>
          <w:szCs w:val="28"/>
        </w:rPr>
        <w:t>ИЗБРАНИЯ</w:t>
      </w:r>
      <w:r w:rsidRPr="00563C6B">
        <w:rPr>
          <w:szCs w:val="28"/>
        </w:rPr>
        <w:t xml:space="preserve"> ПРЕДСТАВИТЕЛЕЙ</w:t>
      </w:r>
    </w:p>
    <w:p w:rsidR="00563C6B" w:rsidRPr="00563C6B" w:rsidRDefault="00563C6B" w:rsidP="00563C6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63C6B">
        <w:rPr>
          <w:szCs w:val="28"/>
        </w:rPr>
        <w:t xml:space="preserve">                       </w:t>
      </w:r>
      <w:r w:rsidR="00674B8C">
        <w:rPr>
          <w:szCs w:val="28"/>
        </w:rPr>
        <w:t xml:space="preserve"> </w:t>
      </w:r>
      <w:r w:rsidRPr="00563C6B">
        <w:rPr>
          <w:szCs w:val="28"/>
        </w:rPr>
        <w:t xml:space="preserve"> ОБЩЕСТВЕННОСТИ </w:t>
      </w:r>
      <w:proofErr w:type="gramStart"/>
      <w:r w:rsidRPr="00563C6B">
        <w:rPr>
          <w:szCs w:val="28"/>
        </w:rPr>
        <w:t>В</w:t>
      </w:r>
      <w:proofErr w:type="gramEnd"/>
      <w:r w:rsidRPr="00563C6B">
        <w:rPr>
          <w:szCs w:val="28"/>
        </w:rPr>
        <w:t xml:space="preserve"> КВАЛИФИКАЦИОНН</w:t>
      </w:r>
      <w:r>
        <w:rPr>
          <w:szCs w:val="28"/>
        </w:rPr>
        <w:t>ОЙ</w:t>
      </w:r>
    </w:p>
    <w:p w:rsidR="00207035" w:rsidRDefault="00563C6B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63C6B">
        <w:rPr>
          <w:szCs w:val="28"/>
        </w:rPr>
        <w:t xml:space="preserve">                        </w:t>
      </w:r>
      <w:r w:rsidR="00674B8C">
        <w:rPr>
          <w:szCs w:val="28"/>
        </w:rPr>
        <w:t xml:space="preserve"> </w:t>
      </w:r>
      <w:r>
        <w:rPr>
          <w:szCs w:val="28"/>
        </w:rPr>
        <w:t>КОМИССИ</w:t>
      </w:r>
      <w:r w:rsidR="00E35B13">
        <w:rPr>
          <w:szCs w:val="28"/>
        </w:rPr>
        <w:t>И</w:t>
      </w:r>
      <w:r>
        <w:rPr>
          <w:szCs w:val="28"/>
        </w:rPr>
        <w:t xml:space="preserve"> ПРИ АДВОКАТСКОЙ ПАЛАТЕ</w:t>
      </w:r>
    </w:p>
    <w:p w:rsidR="00207035" w:rsidRDefault="00563C6B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                        </w:t>
      </w:r>
      <w:r w:rsidR="00674B8C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ПРИМОРСКОГО КРАЯ</w:t>
      </w:r>
    </w:p>
    <w:p w:rsidR="000952A9" w:rsidRDefault="000952A9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57328" w:rsidRDefault="00557328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Pr="00557328">
        <w:rPr>
          <w:szCs w:val="28"/>
        </w:rPr>
        <w:t xml:space="preserve">В соответствии с Федеральным законом от </w:t>
      </w:r>
      <w:r>
        <w:rPr>
          <w:szCs w:val="28"/>
        </w:rPr>
        <w:t>3</w:t>
      </w:r>
      <w:r w:rsidRPr="00557328">
        <w:rPr>
          <w:szCs w:val="28"/>
        </w:rPr>
        <w:t>1 ма</w:t>
      </w:r>
      <w:r>
        <w:rPr>
          <w:szCs w:val="28"/>
        </w:rPr>
        <w:t>я</w:t>
      </w:r>
      <w:r w:rsidRPr="00557328">
        <w:rPr>
          <w:szCs w:val="28"/>
        </w:rPr>
        <w:t xml:space="preserve"> 2002 года </w:t>
      </w:r>
      <w:r>
        <w:rPr>
          <w:szCs w:val="28"/>
        </w:rPr>
        <w:t xml:space="preserve">              № 63</w:t>
      </w:r>
      <w:r w:rsidRPr="00557328">
        <w:rPr>
          <w:szCs w:val="28"/>
        </w:rPr>
        <w:t xml:space="preserve">-ФЗ "Об </w:t>
      </w:r>
      <w:r>
        <w:rPr>
          <w:szCs w:val="28"/>
        </w:rPr>
        <w:t>адвокатской деятельности и адвокатуре в Российской Федерации</w:t>
      </w:r>
      <w:r w:rsidRPr="00557328">
        <w:rPr>
          <w:szCs w:val="28"/>
        </w:rPr>
        <w:t xml:space="preserve">" и Законом Приморского края от </w:t>
      </w:r>
      <w:r w:rsidR="00D259A4">
        <w:rPr>
          <w:szCs w:val="28"/>
        </w:rPr>
        <w:t>4</w:t>
      </w:r>
      <w:r w:rsidRPr="00557328">
        <w:rPr>
          <w:szCs w:val="28"/>
        </w:rPr>
        <w:t xml:space="preserve"> </w:t>
      </w:r>
      <w:r w:rsidR="00D259A4">
        <w:rPr>
          <w:szCs w:val="28"/>
        </w:rPr>
        <w:t>апреля</w:t>
      </w:r>
      <w:r w:rsidRPr="00557328">
        <w:rPr>
          <w:szCs w:val="28"/>
        </w:rPr>
        <w:t xml:space="preserve"> 2002 года № </w:t>
      </w:r>
      <w:r w:rsidR="00D259A4">
        <w:rPr>
          <w:szCs w:val="28"/>
        </w:rPr>
        <w:t>45</w:t>
      </w:r>
      <w:r w:rsidR="00E35B13">
        <w:rPr>
          <w:szCs w:val="28"/>
        </w:rPr>
        <w:t>-КЗ</w:t>
      </w:r>
      <w:r w:rsidR="00524396">
        <w:rPr>
          <w:szCs w:val="28"/>
        </w:rPr>
        <w:t xml:space="preserve">          </w:t>
      </w:r>
      <w:r w:rsidRPr="00557328">
        <w:rPr>
          <w:szCs w:val="28"/>
        </w:rPr>
        <w:t xml:space="preserve"> "О порядке </w:t>
      </w:r>
      <w:r w:rsidR="00D259A4">
        <w:rPr>
          <w:szCs w:val="28"/>
        </w:rPr>
        <w:t>избрания представителей</w:t>
      </w:r>
      <w:r w:rsidR="006A2794">
        <w:rPr>
          <w:szCs w:val="28"/>
        </w:rPr>
        <w:t xml:space="preserve"> от Законодательного Собрания Приморского края в квалификационной комиссии при адвокатской палате</w:t>
      </w:r>
      <w:r w:rsidR="00D259A4">
        <w:rPr>
          <w:szCs w:val="28"/>
        </w:rPr>
        <w:t xml:space="preserve"> </w:t>
      </w:r>
      <w:r w:rsidRPr="00557328">
        <w:rPr>
          <w:szCs w:val="28"/>
        </w:rPr>
        <w:t xml:space="preserve">Приморского края" Законодательное Собрание </w:t>
      </w:r>
      <w:r w:rsidR="006A2794">
        <w:rPr>
          <w:szCs w:val="28"/>
        </w:rPr>
        <w:t>избира</w:t>
      </w:r>
      <w:r w:rsidR="00D03DFF">
        <w:rPr>
          <w:szCs w:val="28"/>
        </w:rPr>
        <w:t>ет</w:t>
      </w:r>
      <w:r w:rsidR="006A2794">
        <w:rPr>
          <w:szCs w:val="28"/>
        </w:rPr>
        <w:t xml:space="preserve"> два</w:t>
      </w:r>
      <w:r w:rsidRPr="00557328">
        <w:rPr>
          <w:szCs w:val="28"/>
        </w:rPr>
        <w:t xml:space="preserve"> представител</w:t>
      </w:r>
      <w:r w:rsidR="006A2794">
        <w:rPr>
          <w:szCs w:val="28"/>
        </w:rPr>
        <w:t>я</w:t>
      </w:r>
      <w:r w:rsidRPr="00557328">
        <w:rPr>
          <w:szCs w:val="28"/>
        </w:rPr>
        <w:t xml:space="preserve"> </w:t>
      </w:r>
      <w:r w:rsidR="006A2794">
        <w:rPr>
          <w:szCs w:val="28"/>
        </w:rPr>
        <w:t>в</w:t>
      </w:r>
      <w:proofErr w:type="gramEnd"/>
      <w:r w:rsidR="006A2794">
        <w:rPr>
          <w:szCs w:val="28"/>
        </w:rPr>
        <w:t xml:space="preserve"> квалификационной</w:t>
      </w:r>
      <w:r w:rsidRPr="00557328">
        <w:rPr>
          <w:szCs w:val="28"/>
        </w:rPr>
        <w:t xml:space="preserve"> </w:t>
      </w:r>
      <w:r w:rsidR="006A2794">
        <w:rPr>
          <w:szCs w:val="28"/>
        </w:rPr>
        <w:t>комиссии</w:t>
      </w:r>
      <w:r w:rsidRPr="00557328">
        <w:rPr>
          <w:szCs w:val="28"/>
        </w:rPr>
        <w:t xml:space="preserve"> </w:t>
      </w:r>
      <w:r w:rsidR="006A2794">
        <w:rPr>
          <w:szCs w:val="28"/>
        </w:rPr>
        <w:t xml:space="preserve">при адвокатской палате </w:t>
      </w:r>
      <w:r w:rsidRPr="00557328">
        <w:rPr>
          <w:szCs w:val="28"/>
        </w:rPr>
        <w:t xml:space="preserve">Приморского края (далее – представитель </w:t>
      </w:r>
      <w:r w:rsidR="006A2794">
        <w:rPr>
          <w:szCs w:val="28"/>
        </w:rPr>
        <w:t>в квалификационной комиссии</w:t>
      </w:r>
      <w:r w:rsidRPr="00557328">
        <w:rPr>
          <w:szCs w:val="28"/>
        </w:rPr>
        <w:t>).</w:t>
      </w:r>
      <w:r>
        <w:rPr>
          <w:szCs w:val="28"/>
        </w:rPr>
        <w:t xml:space="preserve"> </w:t>
      </w:r>
    </w:p>
    <w:p w:rsidR="00207035" w:rsidRDefault="006E3FFB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6E3FFB">
        <w:rPr>
          <w:szCs w:val="28"/>
        </w:rPr>
        <w:t xml:space="preserve">Предварительное рассмотрение вопроса о возможности </w:t>
      </w:r>
      <w:r>
        <w:rPr>
          <w:szCs w:val="28"/>
        </w:rPr>
        <w:t>избрания</w:t>
      </w:r>
      <w:r w:rsidRPr="006E3FFB">
        <w:rPr>
          <w:szCs w:val="28"/>
        </w:rPr>
        <w:t xml:space="preserve"> кандидата представителем </w:t>
      </w:r>
      <w:r>
        <w:rPr>
          <w:szCs w:val="28"/>
        </w:rPr>
        <w:t xml:space="preserve">в квалификационной комиссии </w:t>
      </w:r>
      <w:r w:rsidRPr="006E3FFB">
        <w:rPr>
          <w:szCs w:val="28"/>
        </w:rPr>
        <w:t>осуществляет комитет Законодательного Собрания по региональной политике и законности, который готовит</w:t>
      </w:r>
      <w:r w:rsidR="000952A9">
        <w:rPr>
          <w:szCs w:val="28"/>
        </w:rPr>
        <w:t xml:space="preserve"> проект постановления</w:t>
      </w:r>
      <w:r w:rsidRPr="006E3FFB">
        <w:rPr>
          <w:szCs w:val="28"/>
        </w:rPr>
        <w:t xml:space="preserve"> Законодательного Собрания и выносит на рассмотрение Законодательного Собрания все кандидатуры, соответствующие установленным </w:t>
      </w:r>
      <w:r>
        <w:rPr>
          <w:szCs w:val="28"/>
        </w:rPr>
        <w:t>требованиям</w:t>
      </w:r>
      <w:r w:rsidRPr="006E3FFB">
        <w:rPr>
          <w:szCs w:val="28"/>
        </w:rPr>
        <w:t>.</w:t>
      </w:r>
    </w:p>
    <w:p w:rsidR="006E3FFB" w:rsidRDefault="006E3FFB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6E3FFB">
        <w:rPr>
          <w:szCs w:val="28"/>
        </w:rPr>
        <w:t xml:space="preserve">Председатель комитета Законодательного Собрания по региональной политике и законности доводит до сведения Законодательного Собрания </w:t>
      </w:r>
      <w:r w:rsidRPr="006E3FFB">
        <w:rPr>
          <w:szCs w:val="28"/>
        </w:rPr>
        <w:lastRenderedPageBreak/>
        <w:t>решение комитета Законодательного Собрания по региональной политике и законности по предложенным кандидатурам.</w:t>
      </w:r>
    </w:p>
    <w:p w:rsidR="006E3FFB" w:rsidRPr="006E3FFB" w:rsidRDefault="006E3FFB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3FFB">
        <w:rPr>
          <w:szCs w:val="28"/>
        </w:rPr>
        <w:t xml:space="preserve">4.Кандидаты вправе присутствовать на </w:t>
      </w:r>
      <w:proofErr w:type="gramStart"/>
      <w:r w:rsidRPr="006E3FFB">
        <w:rPr>
          <w:szCs w:val="28"/>
        </w:rPr>
        <w:t>заседании</w:t>
      </w:r>
      <w:proofErr w:type="gramEnd"/>
      <w:r w:rsidRPr="006E3FFB">
        <w:rPr>
          <w:szCs w:val="28"/>
        </w:rPr>
        <w:t xml:space="preserve"> Законодательного Собрания и отвечать на вопросы депутатов Законодательного Собрания.</w:t>
      </w:r>
    </w:p>
    <w:p w:rsidR="006E3FFB" w:rsidRPr="006E3FFB" w:rsidRDefault="006E3FFB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3FFB">
        <w:rPr>
          <w:szCs w:val="28"/>
        </w:rPr>
        <w:t>5.По представленным кандидатурам</w:t>
      </w:r>
      <w:r w:rsidR="00A22DC7">
        <w:rPr>
          <w:szCs w:val="28"/>
        </w:rPr>
        <w:t xml:space="preserve"> для избрания</w:t>
      </w:r>
      <w:r w:rsidRPr="006E3FFB">
        <w:rPr>
          <w:szCs w:val="28"/>
        </w:rPr>
        <w:t xml:space="preserve"> представител</w:t>
      </w:r>
      <w:r w:rsidR="000952A9">
        <w:rPr>
          <w:szCs w:val="28"/>
        </w:rPr>
        <w:t>ями</w:t>
      </w:r>
      <w:r w:rsidRPr="006E3FFB">
        <w:rPr>
          <w:szCs w:val="28"/>
        </w:rPr>
        <w:t xml:space="preserve"> </w:t>
      </w:r>
      <w:r w:rsidR="00A22DC7">
        <w:rPr>
          <w:szCs w:val="28"/>
        </w:rPr>
        <w:t xml:space="preserve">в квалификационной комиссии </w:t>
      </w:r>
      <w:r w:rsidRPr="006E3FFB">
        <w:rPr>
          <w:szCs w:val="28"/>
        </w:rPr>
        <w:t xml:space="preserve">проводится открытое голосование. Голосование проводится по каждой кандидатуре отдельно. </w:t>
      </w:r>
    </w:p>
    <w:p w:rsidR="0067033F" w:rsidRDefault="006E3FFB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3FFB">
        <w:rPr>
          <w:szCs w:val="28"/>
        </w:rPr>
        <w:t>6.</w:t>
      </w:r>
      <w:r w:rsidR="00A22DC7">
        <w:rPr>
          <w:szCs w:val="28"/>
        </w:rPr>
        <w:t>Избранным</w:t>
      </w:r>
      <w:r w:rsidRPr="006E3FFB">
        <w:rPr>
          <w:szCs w:val="28"/>
        </w:rPr>
        <w:t xml:space="preserve"> считается кандидат, набравший более половины голосов от числа избранных депутатов. Если необходимое количество голосов получили кандидаты, число которых больше числа представителей </w:t>
      </w:r>
      <w:r w:rsidR="008A127B">
        <w:rPr>
          <w:szCs w:val="28"/>
        </w:rPr>
        <w:t>в квалификационной комиссии</w:t>
      </w:r>
      <w:r w:rsidRPr="006E3FFB">
        <w:rPr>
          <w:szCs w:val="28"/>
        </w:rPr>
        <w:t xml:space="preserve">, </w:t>
      </w:r>
      <w:r w:rsidR="008A127B">
        <w:rPr>
          <w:szCs w:val="28"/>
        </w:rPr>
        <w:t>избираемых</w:t>
      </w:r>
      <w:r w:rsidRPr="006E3FFB">
        <w:rPr>
          <w:szCs w:val="28"/>
        </w:rPr>
        <w:t xml:space="preserve"> Законодательным Собранием, </w:t>
      </w:r>
      <w:r w:rsidR="008A127B">
        <w:rPr>
          <w:szCs w:val="28"/>
        </w:rPr>
        <w:t>избранными</w:t>
      </w:r>
      <w:r w:rsidRPr="006E3FFB">
        <w:rPr>
          <w:szCs w:val="28"/>
        </w:rPr>
        <w:t xml:space="preserve"> считаются кандидаты, получившие наибольшее количество голосов. Если кандидатура</w:t>
      </w:r>
      <w:r w:rsidR="008A127B">
        <w:rPr>
          <w:szCs w:val="28"/>
        </w:rPr>
        <w:t xml:space="preserve"> для избрания</w:t>
      </w:r>
      <w:r w:rsidRPr="006E3FFB">
        <w:rPr>
          <w:szCs w:val="28"/>
        </w:rPr>
        <w:t xml:space="preserve"> в </w:t>
      </w:r>
      <w:r w:rsidR="008A127B">
        <w:rPr>
          <w:szCs w:val="28"/>
        </w:rPr>
        <w:t>квалификационной комиссии не получила требуемого</w:t>
      </w:r>
      <w:r w:rsidRPr="006E3FFB">
        <w:rPr>
          <w:szCs w:val="28"/>
        </w:rPr>
        <w:t xml:space="preserve"> количества голосов, то кандидатура считается отклоненной.</w:t>
      </w:r>
    </w:p>
    <w:p w:rsidR="00207035" w:rsidRDefault="0067033F" w:rsidP="006E3F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7.</w:t>
      </w:r>
      <w:r w:rsidRPr="0067033F">
        <w:rPr>
          <w:szCs w:val="28"/>
        </w:rPr>
        <w:t xml:space="preserve">Решение Законодательного Собрания </w:t>
      </w:r>
      <w:r>
        <w:rPr>
          <w:szCs w:val="28"/>
        </w:rPr>
        <w:t xml:space="preserve">об избрании представителей в квалификационной комиссии </w:t>
      </w:r>
      <w:r w:rsidRPr="0067033F">
        <w:rPr>
          <w:szCs w:val="28"/>
        </w:rPr>
        <w:t>оформляется постановлением Законодательного Собрания без дополнительного голосования.</w:t>
      </w:r>
      <w:r w:rsidR="00923152">
        <w:rPr>
          <w:szCs w:val="28"/>
        </w:rPr>
        <w:t>".</w:t>
      </w:r>
    </w:p>
    <w:p w:rsidR="00923152" w:rsidRDefault="00923152" w:rsidP="00A31F70">
      <w:pPr>
        <w:ind w:firstLine="709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05446A">
      <w:pPr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05446A">
        <w:t xml:space="preserve">      </w:t>
      </w:r>
      <w:r>
        <w:t xml:space="preserve">   </w:t>
      </w:r>
      <w:r w:rsidR="0005446A">
        <w:t>А.И. Ролик</w:t>
      </w:r>
    </w:p>
    <w:sectPr w:rsidR="00931FD6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704" w:rsidRDefault="00325704">
      <w:r>
        <w:separator/>
      </w:r>
    </w:p>
  </w:endnote>
  <w:endnote w:type="continuationSeparator" w:id="0">
    <w:p w:rsidR="00325704" w:rsidRDefault="0032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704" w:rsidRDefault="00325704">
      <w:r>
        <w:separator/>
      </w:r>
    </w:p>
  </w:footnote>
  <w:footnote w:type="continuationSeparator" w:id="0">
    <w:p w:rsidR="00325704" w:rsidRDefault="003257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4B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2DE2"/>
    <w:rsid w:val="0002137A"/>
    <w:rsid w:val="0003455C"/>
    <w:rsid w:val="0005446A"/>
    <w:rsid w:val="00057575"/>
    <w:rsid w:val="00057F6F"/>
    <w:rsid w:val="000864D3"/>
    <w:rsid w:val="00086ABC"/>
    <w:rsid w:val="00092667"/>
    <w:rsid w:val="000952A9"/>
    <w:rsid w:val="000B3FB2"/>
    <w:rsid w:val="000C3208"/>
    <w:rsid w:val="000D628E"/>
    <w:rsid w:val="000E5228"/>
    <w:rsid w:val="000F4C84"/>
    <w:rsid w:val="00123119"/>
    <w:rsid w:val="00135CE6"/>
    <w:rsid w:val="00155F7F"/>
    <w:rsid w:val="00191FF5"/>
    <w:rsid w:val="00197A35"/>
    <w:rsid w:val="001D0795"/>
    <w:rsid w:val="001D631D"/>
    <w:rsid w:val="00201342"/>
    <w:rsid w:val="00207035"/>
    <w:rsid w:val="0022479E"/>
    <w:rsid w:val="00227DD5"/>
    <w:rsid w:val="00267FB4"/>
    <w:rsid w:val="00296070"/>
    <w:rsid w:val="002B7E90"/>
    <w:rsid w:val="002F2544"/>
    <w:rsid w:val="00325704"/>
    <w:rsid w:val="003325F4"/>
    <w:rsid w:val="0036154F"/>
    <w:rsid w:val="003701CE"/>
    <w:rsid w:val="0038356B"/>
    <w:rsid w:val="003926AB"/>
    <w:rsid w:val="00392E21"/>
    <w:rsid w:val="00393523"/>
    <w:rsid w:val="00396200"/>
    <w:rsid w:val="003A62ED"/>
    <w:rsid w:val="003D2B64"/>
    <w:rsid w:val="003D5FEB"/>
    <w:rsid w:val="0043371C"/>
    <w:rsid w:val="00433A1D"/>
    <w:rsid w:val="00442C4B"/>
    <w:rsid w:val="00445F6A"/>
    <w:rsid w:val="004510BA"/>
    <w:rsid w:val="0045445B"/>
    <w:rsid w:val="004A7E70"/>
    <w:rsid w:val="004B1854"/>
    <w:rsid w:val="004B3361"/>
    <w:rsid w:val="004B5EB2"/>
    <w:rsid w:val="004B69FA"/>
    <w:rsid w:val="004D1A01"/>
    <w:rsid w:val="004D1DC2"/>
    <w:rsid w:val="004E1B65"/>
    <w:rsid w:val="004F283C"/>
    <w:rsid w:val="00524396"/>
    <w:rsid w:val="00553EBC"/>
    <w:rsid w:val="00557328"/>
    <w:rsid w:val="005625A4"/>
    <w:rsid w:val="00563C6B"/>
    <w:rsid w:val="00596D76"/>
    <w:rsid w:val="005A6019"/>
    <w:rsid w:val="005E6130"/>
    <w:rsid w:val="00614DE9"/>
    <w:rsid w:val="00620A87"/>
    <w:rsid w:val="006312D9"/>
    <w:rsid w:val="006404A0"/>
    <w:rsid w:val="0067033F"/>
    <w:rsid w:val="00674B8C"/>
    <w:rsid w:val="00693D97"/>
    <w:rsid w:val="00695A4A"/>
    <w:rsid w:val="006A1E7E"/>
    <w:rsid w:val="006A2794"/>
    <w:rsid w:val="006B5F7E"/>
    <w:rsid w:val="006D45ED"/>
    <w:rsid w:val="006E3FFB"/>
    <w:rsid w:val="006E650F"/>
    <w:rsid w:val="00701CEE"/>
    <w:rsid w:val="007029D4"/>
    <w:rsid w:val="00705384"/>
    <w:rsid w:val="007119D0"/>
    <w:rsid w:val="00724941"/>
    <w:rsid w:val="00725E25"/>
    <w:rsid w:val="00726997"/>
    <w:rsid w:val="007620B4"/>
    <w:rsid w:val="00774574"/>
    <w:rsid w:val="00781E2D"/>
    <w:rsid w:val="007B48E7"/>
    <w:rsid w:val="007B5289"/>
    <w:rsid w:val="007F17D2"/>
    <w:rsid w:val="0082240C"/>
    <w:rsid w:val="00835A0E"/>
    <w:rsid w:val="00853144"/>
    <w:rsid w:val="00857157"/>
    <w:rsid w:val="008818A7"/>
    <w:rsid w:val="0089742D"/>
    <w:rsid w:val="008A127B"/>
    <w:rsid w:val="008C681B"/>
    <w:rsid w:val="008D1420"/>
    <w:rsid w:val="008E6EDC"/>
    <w:rsid w:val="00905324"/>
    <w:rsid w:val="0090780A"/>
    <w:rsid w:val="00922AED"/>
    <w:rsid w:val="00923152"/>
    <w:rsid w:val="00924541"/>
    <w:rsid w:val="00924B45"/>
    <w:rsid w:val="00924FD4"/>
    <w:rsid w:val="0092767D"/>
    <w:rsid w:val="00931FD6"/>
    <w:rsid w:val="009372FF"/>
    <w:rsid w:val="0094344A"/>
    <w:rsid w:val="00971B24"/>
    <w:rsid w:val="009957B6"/>
    <w:rsid w:val="009959AC"/>
    <w:rsid w:val="009A44AE"/>
    <w:rsid w:val="009A7BBB"/>
    <w:rsid w:val="009B0478"/>
    <w:rsid w:val="009C06BA"/>
    <w:rsid w:val="009C57EA"/>
    <w:rsid w:val="009D0536"/>
    <w:rsid w:val="009E640D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C6FE7"/>
    <w:rsid w:val="00AC74F6"/>
    <w:rsid w:val="00AE5EE6"/>
    <w:rsid w:val="00B12061"/>
    <w:rsid w:val="00B45A7B"/>
    <w:rsid w:val="00B951B9"/>
    <w:rsid w:val="00BA0694"/>
    <w:rsid w:val="00BA58C7"/>
    <w:rsid w:val="00C01C95"/>
    <w:rsid w:val="00C20E8F"/>
    <w:rsid w:val="00C367D2"/>
    <w:rsid w:val="00C459AC"/>
    <w:rsid w:val="00C5726E"/>
    <w:rsid w:val="00C80AC0"/>
    <w:rsid w:val="00C850B1"/>
    <w:rsid w:val="00CA562F"/>
    <w:rsid w:val="00CA7E54"/>
    <w:rsid w:val="00CE00DD"/>
    <w:rsid w:val="00CE19DF"/>
    <w:rsid w:val="00CE4AD5"/>
    <w:rsid w:val="00D02716"/>
    <w:rsid w:val="00D03DFF"/>
    <w:rsid w:val="00D259A4"/>
    <w:rsid w:val="00D62193"/>
    <w:rsid w:val="00D77255"/>
    <w:rsid w:val="00D83E09"/>
    <w:rsid w:val="00DF01B2"/>
    <w:rsid w:val="00E10CF6"/>
    <w:rsid w:val="00E15140"/>
    <w:rsid w:val="00E25AFE"/>
    <w:rsid w:val="00E35B13"/>
    <w:rsid w:val="00E37C39"/>
    <w:rsid w:val="00E4014E"/>
    <w:rsid w:val="00E8037F"/>
    <w:rsid w:val="00E83612"/>
    <w:rsid w:val="00E93A7F"/>
    <w:rsid w:val="00ED01CF"/>
    <w:rsid w:val="00ED66A9"/>
    <w:rsid w:val="00EE0344"/>
    <w:rsid w:val="00EF502B"/>
    <w:rsid w:val="00F472DA"/>
    <w:rsid w:val="00F66BF6"/>
    <w:rsid w:val="00F75CDD"/>
    <w:rsid w:val="00F972BA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DB136-2C1D-457B-A867-6819FB28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1192</TotalTime>
  <Pages>3</Pages>
  <Words>639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30</cp:revision>
  <cp:lastPrinted>2017-04-11T00:00:00Z</cp:lastPrinted>
  <dcterms:created xsi:type="dcterms:W3CDTF">2015-10-28T04:12:00Z</dcterms:created>
  <dcterms:modified xsi:type="dcterms:W3CDTF">2017-04-11T00:00:00Z</dcterms:modified>
</cp:coreProperties>
</file>