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D734D6" w:rsidP="00CF7B62">
            <w:pPr>
              <w:ind w:left="-108"/>
              <w:jc w:val="both"/>
            </w:pPr>
            <w:r w:rsidRPr="00D734D6">
              <w:t xml:space="preserve">О </w:t>
            </w:r>
            <w:r w:rsidR="00296087">
              <w:t>законодательной инициативе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</w:t>
            </w:r>
          </w:p>
        </w:tc>
      </w:tr>
    </w:tbl>
    <w:p w:rsidR="000B3FB2" w:rsidRDefault="000B3FB2"/>
    <w:p w:rsidR="00931FD6" w:rsidRDefault="00296087" w:rsidP="00296087">
      <w:pPr>
        <w:ind w:firstLine="709"/>
        <w:jc w:val="both"/>
      </w:pPr>
      <w:r>
        <w:t xml:space="preserve">Рассмотрев и обсудив законодательную инициативу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ресурсов", </w:t>
      </w:r>
      <w:r w:rsidR="00CE1110">
        <w:t>Законодат</w:t>
      </w:r>
      <w:r>
        <w:t>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>1.</w:t>
      </w:r>
      <w:r w:rsidR="00296087">
        <w:t>Поддержать законодательную инициативу</w:t>
      </w:r>
      <w:r w:rsidR="00296087" w:rsidRPr="00296087">
        <w:t xml:space="preserve"> </w:t>
      </w:r>
      <w:r w:rsidR="00296087">
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</w:t>
      </w:r>
      <w:r w:rsidR="00F5056B">
        <w:t>"</w:t>
      </w:r>
      <w:r w:rsidR="00296087">
        <w:t>.</w:t>
      </w:r>
    </w:p>
    <w:p w:rsidR="00CE1110" w:rsidRDefault="00CE1110" w:rsidP="00CE1110">
      <w:pPr>
        <w:jc w:val="both"/>
      </w:pPr>
    </w:p>
    <w:p w:rsidR="00C83559" w:rsidRDefault="00CE1110" w:rsidP="00C83559">
      <w:pPr>
        <w:ind w:firstLine="709"/>
        <w:jc w:val="both"/>
      </w:pPr>
      <w:r>
        <w:t>2.</w:t>
      </w:r>
      <w:r w:rsidR="00296087">
        <w:t>Направит</w:t>
      </w:r>
      <w:r w:rsidR="00470CBD">
        <w:t>ь</w:t>
      </w:r>
      <w:r w:rsidR="00296087">
        <w:t xml:space="preserve"> настоящее постановление в Государственную Думу Федерального Собрания Российской Федерации и </w:t>
      </w:r>
      <w:r w:rsidR="00470CBD">
        <w:t>Сахалинскую областную Думу.</w:t>
      </w:r>
    </w:p>
    <w:p w:rsidR="00C83559" w:rsidRPr="00C83559" w:rsidRDefault="00C83559" w:rsidP="00C83559">
      <w:pPr>
        <w:ind w:firstLine="709"/>
        <w:jc w:val="both"/>
      </w:pPr>
    </w:p>
    <w:p w:rsidR="00CE1110" w:rsidRDefault="00C83559" w:rsidP="00CE1110">
      <w:pPr>
        <w:ind w:firstLine="709"/>
        <w:jc w:val="both"/>
      </w:pPr>
      <w:r>
        <w:t>3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                                            </w:t>
      </w:r>
      <w:r w:rsidR="00CF7B62">
        <w:t xml:space="preserve">       </w:t>
      </w:r>
      <w:r>
        <w:t xml:space="preserve"> </w:t>
      </w:r>
      <w:r w:rsidR="00CF7B62">
        <w:t>А.И. Ролик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646" w:rsidRDefault="009E2646">
      <w:r>
        <w:separator/>
      </w:r>
    </w:p>
  </w:endnote>
  <w:endnote w:type="continuationSeparator" w:id="0">
    <w:p w:rsidR="009E2646" w:rsidRDefault="009E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646" w:rsidRDefault="009E2646">
      <w:r>
        <w:separator/>
      </w:r>
    </w:p>
  </w:footnote>
  <w:footnote w:type="continuationSeparator" w:id="0">
    <w:p w:rsidR="009E2646" w:rsidRDefault="009E2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F3F10"/>
    <w:rsid w:val="002752E8"/>
    <w:rsid w:val="00296087"/>
    <w:rsid w:val="002B649E"/>
    <w:rsid w:val="003156C4"/>
    <w:rsid w:val="003325F4"/>
    <w:rsid w:val="00380ED9"/>
    <w:rsid w:val="00392E21"/>
    <w:rsid w:val="003F0673"/>
    <w:rsid w:val="00436191"/>
    <w:rsid w:val="00470CBD"/>
    <w:rsid w:val="004B69FA"/>
    <w:rsid w:val="004D1A01"/>
    <w:rsid w:val="00510EE2"/>
    <w:rsid w:val="00532648"/>
    <w:rsid w:val="005A14FD"/>
    <w:rsid w:val="005A6019"/>
    <w:rsid w:val="005B1D39"/>
    <w:rsid w:val="005E6130"/>
    <w:rsid w:val="00695A4A"/>
    <w:rsid w:val="006D45ED"/>
    <w:rsid w:val="006E650F"/>
    <w:rsid w:val="007142D3"/>
    <w:rsid w:val="00726997"/>
    <w:rsid w:val="007B48E7"/>
    <w:rsid w:val="007B5289"/>
    <w:rsid w:val="00820821"/>
    <w:rsid w:val="00835A0E"/>
    <w:rsid w:val="008538B5"/>
    <w:rsid w:val="00854C20"/>
    <w:rsid w:val="008818A7"/>
    <w:rsid w:val="00922AED"/>
    <w:rsid w:val="00924B45"/>
    <w:rsid w:val="00931FD6"/>
    <w:rsid w:val="009372FF"/>
    <w:rsid w:val="0094344A"/>
    <w:rsid w:val="009959AC"/>
    <w:rsid w:val="009C06BA"/>
    <w:rsid w:val="009E2646"/>
    <w:rsid w:val="00A13794"/>
    <w:rsid w:val="00A26C60"/>
    <w:rsid w:val="00A93332"/>
    <w:rsid w:val="00AE5EE6"/>
    <w:rsid w:val="00BA58C7"/>
    <w:rsid w:val="00C11270"/>
    <w:rsid w:val="00C20E8F"/>
    <w:rsid w:val="00C83559"/>
    <w:rsid w:val="00CA7E54"/>
    <w:rsid w:val="00CB206A"/>
    <w:rsid w:val="00CD084D"/>
    <w:rsid w:val="00CD38BC"/>
    <w:rsid w:val="00CE1110"/>
    <w:rsid w:val="00CE19DF"/>
    <w:rsid w:val="00CF7B62"/>
    <w:rsid w:val="00D02716"/>
    <w:rsid w:val="00D45742"/>
    <w:rsid w:val="00D734D6"/>
    <w:rsid w:val="00DA5A34"/>
    <w:rsid w:val="00DF01B2"/>
    <w:rsid w:val="00E93A7F"/>
    <w:rsid w:val="00EE02BD"/>
    <w:rsid w:val="00EF502B"/>
    <w:rsid w:val="00F14CBB"/>
    <w:rsid w:val="00F27E70"/>
    <w:rsid w:val="00F5056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167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2017-03-31T04:21:00Z</cp:lastPrinted>
  <dcterms:created xsi:type="dcterms:W3CDTF">2017-04-05T00:12:00Z</dcterms:created>
  <dcterms:modified xsi:type="dcterms:W3CDTF">2017-04-05T00:12:00Z</dcterms:modified>
</cp:coreProperties>
</file>