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5357913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0668D4" w:rsidP="000668D4">
            <w:pPr>
              <w:pStyle w:val="2"/>
              <w:tabs>
                <w:tab w:val="center" w:pos="3436"/>
              </w:tabs>
              <w:spacing w:line="240" w:lineRule="auto"/>
              <w:jc w:val="left"/>
              <w:rPr>
                <w:b w:val="0"/>
                <w:sz w:val="28"/>
              </w:rPr>
            </w:pPr>
            <w:bookmarkStart w:id="0" w:name="_GoBack"/>
            <w:bookmarkEnd w:id="0"/>
            <w:r>
              <w:rPr>
                <w:b w:val="0"/>
                <w:sz w:val="28"/>
              </w:rPr>
              <w:tab/>
            </w:r>
            <w:r w:rsidR="00357541"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216D9" w:rsidRDefault="007A1C46" w:rsidP="00EA14BF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  <w:r w:rsidR="00672FAB" w:rsidRPr="008216D9">
              <w:rPr>
                <w:sz w:val="27"/>
                <w:szCs w:val="27"/>
              </w:rPr>
              <w:t>.</w:t>
            </w:r>
            <w:r w:rsidR="00EA14B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4</w:t>
            </w:r>
            <w:r w:rsidR="00672FAB" w:rsidRPr="008216D9">
              <w:rPr>
                <w:sz w:val="27"/>
                <w:szCs w:val="27"/>
              </w:rPr>
              <w:t>.201</w:t>
            </w:r>
            <w:r w:rsidR="00EA14BF">
              <w:rPr>
                <w:sz w:val="27"/>
                <w:szCs w:val="27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216D9" w:rsidRDefault="00357541" w:rsidP="007F7501">
            <w:pPr>
              <w:ind w:hanging="107"/>
              <w:jc w:val="center"/>
              <w:rPr>
                <w:sz w:val="27"/>
                <w:szCs w:val="27"/>
              </w:rPr>
            </w:pPr>
            <w:r w:rsidRPr="008216D9">
              <w:rPr>
                <w:sz w:val="27"/>
                <w:szCs w:val="27"/>
              </w:rPr>
              <w:t>№</w:t>
            </w:r>
            <w:r w:rsidR="007F7501">
              <w:rPr>
                <w:sz w:val="27"/>
                <w:szCs w:val="27"/>
              </w:rPr>
              <w:t xml:space="preserve"> 5</w:t>
            </w:r>
            <w:r w:rsidR="00144800">
              <w:rPr>
                <w:sz w:val="27"/>
                <w:szCs w:val="27"/>
              </w:rPr>
              <w:t>9</w:t>
            </w:r>
          </w:p>
        </w:tc>
        <w:tc>
          <w:tcPr>
            <w:tcW w:w="850" w:type="dxa"/>
          </w:tcPr>
          <w:p w:rsidR="00357541" w:rsidRPr="008216D9" w:rsidRDefault="00357541" w:rsidP="007F7501">
            <w:pPr>
              <w:ind w:left="-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379B2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1379B2" w:rsidRDefault="00EA14BF" w:rsidP="00F94CBA">
            <w:pPr>
              <w:jc w:val="both"/>
              <w:rPr>
                <w:sz w:val="27"/>
                <w:szCs w:val="27"/>
              </w:rPr>
            </w:pPr>
            <w:r w:rsidRPr="00EA14BF">
              <w:rPr>
                <w:sz w:val="27"/>
                <w:szCs w:val="27"/>
              </w:rPr>
              <w:t xml:space="preserve">О </w:t>
            </w:r>
            <w:r w:rsidR="007A1C46">
              <w:rPr>
                <w:sz w:val="27"/>
                <w:szCs w:val="27"/>
              </w:rPr>
              <w:t xml:space="preserve">законодательной инициативе </w:t>
            </w:r>
            <w:r w:rsidR="007A1C46">
      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    статью 18 Федерального закона "О рыболовстве и сохранении водных биологических ресурсов"</w:t>
            </w:r>
          </w:p>
        </w:tc>
      </w:tr>
    </w:tbl>
    <w:p w:rsidR="00357541" w:rsidRPr="001379B2" w:rsidRDefault="00357541" w:rsidP="00C9335B">
      <w:pPr>
        <w:jc w:val="both"/>
        <w:rPr>
          <w:sz w:val="27"/>
          <w:szCs w:val="27"/>
        </w:rPr>
      </w:pPr>
    </w:p>
    <w:p w:rsidR="00F94CBA" w:rsidRPr="00F94CBA" w:rsidRDefault="00CE48D5" w:rsidP="00F94CBA">
      <w:pPr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Рассмотрев и обсудив </w:t>
      </w:r>
      <w:r w:rsidR="007A1C46">
        <w:rPr>
          <w:sz w:val="27"/>
          <w:szCs w:val="27"/>
        </w:rPr>
        <w:t xml:space="preserve">законодательную инициативу </w:t>
      </w:r>
      <w:r w:rsidR="007A1C46"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</w:t>
      </w:r>
      <w:r w:rsidR="007A1C46">
        <w:rPr>
          <w:sz w:val="27"/>
          <w:szCs w:val="27"/>
        </w:rPr>
        <w:t>,</w:t>
      </w:r>
      <w:r w:rsidR="00F94CBA" w:rsidRPr="00F94CBA">
        <w:rPr>
          <w:sz w:val="27"/>
          <w:szCs w:val="27"/>
        </w:rPr>
        <w:t xml:space="preserve"> комитет</w:t>
      </w:r>
    </w:p>
    <w:p w:rsidR="00C9335B" w:rsidRPr="001379B2" w:rsidRDefault="00C9335B" w:rsidP="00CE48D5">
      <w:pPr>
        <w:ind w:firstLine="709"/>
        <w:jc w:val="both"/>
        <w:rPr>
          <w:sz w:val="27"/>
          <w:szCs w:val="27"/>
        </w:rPr>
      </w:pPr>
    </w:p>
    <w:p w:rsidR="00C9335B" w:rsidRPr="001379B2" w:rsidRDefault="00C9335B" w:rsidP="00C9335B">
      <w:pPr>
        <w:jc w:val="both"/>
        <w:rPr>
          <w:sz w:val="27"/>
          <w:szCs w:val="27"/>
        </w:rPr>
      </w:pPr>
    </w:p>
    <w:p w:rsidR="00357541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1</w:t>
      </w:r>
      <w:r w:rsidRPr="001379B2">
        <w:rPr>
          <w:sz w:val="27"/>
          <w:szCs w:val="27"/>
        </w:rPr>
        <w:t>.</w:t>
      </w:r>
      <w:r w:rsidR="007A1C46">
        <w:rPr>
          <w:sz w:val="27"/>
          <w:szCs w:val="27"/>
        </w:rPr>
        <w:t xml:space="preserve">Поддержать законодательную инициативу </w:t>
      </w:r>
      <w:r w:rsidR="007A1C46"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</w:t>
      </w:r>
      <w:r w:rsidR="00ED607E">
        <w:rPr>
          <w:sz w:val="27"/>
          <w:szCs w:val="27"/>
        </w:rPr>
        <w:t>.</w:t>
      </w:r>
    </w:p>
    <w:p w:rsidR="00ED607E" w:rsidRDefault="00ED607E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ED607E" w:rsidRPr="001379B2" w:rsidRDefault="00ED607E" w:rsidP="00ED607E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2.Рассмотреть проект постановления Законодательного Собрания Приморского края "О законодательной инициативе </w:t>
      </w:r>
      <w:r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 на очередном заседании Законодательного Собрания в апреле 2017 года.</w:t>
      </w:r>
      <w:proofErr w:type="gramEnd"/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F94CBA" w:rsidRPr="00F94CBA" w:rsidRDefault="00CE48D5" w:rsidP="00F94CBA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lastRenderedPageBreak/>
        <w:tab/>
      </w:r>
      <w:r w:rsidR="00ED607E">
        <w:rPr>
          <w:sz w:val="27"/>
          <w:szCs w:val="27"/>
        </w:rPr>
        <w:t>3</w:t>
      </w:r>
      <w:r w:rsidRPr="001379B2">
        <w:rPr>
          <w:sz w:val="27"/>
          <w:szCs w:val="27"/>
        </w:rPr>
        <w:t>.</w:t>
      </w:r>
      <w:r w:rsidR="00F94CBA" w:rsidRPr="00F94CBA">
        <w:rPr>
          <w:sz w:val="27"/>
          <w:szCs w:val="27"/>
        </w:rPr>
        <w:t>Рекомендовать Законодательному Собранию</w:t>
      </w:r>
      <w:r w:rsidR="00FF2915">
        <w:rPr>
          <w:sz w:val="27"/>
          <w:szCs w:val="27"/>
        </w:rPr>
        <w:t xml:space="preserve"> принять указанный проект постановления</w:t>
      </w:r>
      <w:r w:rsidR="00F94CBA" w:rsidRPr="00F94CBA">
        <w:rPr>
          <w:sz w:val="27"/>
          <w:szCs w:val="27"/>
        </w:rPr>
        <w:t>.</w:t>
      </w:r>
    </w:p>
    <w:p w:rsidR="00CE48D5" w:rsidRPr="001379B2" w:rsidRDefault="00F94CBA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 </w:t>
      </w:r>
    </w:p>
    <w:p w:rsidR="00CE48D5" w:rsidRPr="008216D9" w:rsidRDefault="00CE48D5" w:rsidP="008C5E1D">
      <w:pPr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ED607E">
        <w:rPr>
          <w:sz w:val="27"/>
          <w:szCs w:val="27"/>
        </w:rPr>
        <w:t>4</w:t>
      </w:r>
      <w:r w:rsidR="00633826">
        <w:rPr>
          <w:sz w:val="27"/>
          <w:szCs w:val="27"/>
        </w:rPr>
        <w:t>.Поручить</w:t>
      </w:r>
      <w:r w:rsidR="00FF2915">
        <w:rPr>
          <w:sz w:val="27"/>
          <w:szCs w:val="27"/>
        </w:rPr>
        <w:t xml:space="preserve"> Зотову</w:t>
      </w:r>
      <w:r w:rsidR="00633826">
        <w:rPr>
          <w:sz w:val="27"/>
          <w:szCs w:val="27"/>
        </w:rPr>
        <w:t xml:space="preserve"> Е.А.</w:t>
      </w:r>
      <w:r w:rsidR="00FF2915">
        <w:rPr>
          <w:sz w:val="27"/>
          <w:szCs w:val="27"/>
        </w:rPr>
        <w:t>, председателю комитета по продовольственной политике и природопользованию,</w:t>
      </w:r>
      <w:r w:rsidRPr="008216D9">
        <w:rPr>
          <w:sz w:val="27"/>
          <w:szCs w:val="27"/>
        </w:rPr>
        <w:t xml:space="preserve"> выступить на заседании Законодательного С</w:t>
      </w:r>
      <w:r w:rsidR="00FF2915">
        <w:rPr>
          <w:sz w:val="27"/>
          <w:szCs w:val="27"/>
        </w:rPr>
        <w:t>обрания с докладом по данному</w:t>
      </w:r>
      <w:r w:rsidRPr="008216D9">
        <w:rPr>
          <w:sz w:val="27"/>
          <w:szCs w:val="27"/>
        </w:rPr>
        <w:t xml:space="preserve"> вопросу.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ED607E">
        <w:rPr>
          <w:sz w:val="27"/>
          <w:szCs w:val="27"/>
        </w:rPr>
        <w:t>5</w:t>
      </w:r>
      <w:r w:rsidRPr="001379B2">
        <w:rPr>
          <w:sz w:val="27"/>
          <w:szCs w:val="27"/>
        </w:rPr>
        <w:t xml:space="preserve">.Определить время для рассмотрения </w:t>
      </w:r>
      <w:r w:rsidR="0085063F" w:rsidRPr="001379B2">
        <w:rPr>
          <w:sz w:val="27"/>
          <w:szCs w:val="27"/>
        </w:rPr>
        <w:t>указанного вопроса на заседании</w:t>
      </w:r>
      <w:r w:rsidRPr="001379B2">
        <w:rPr>
          <w:sz w:val="27"/>
          <w:szCs w:val="27"/>
        </w:rPr>
        <w:t xml:space="preserve"> Законодательного Собра</w:t>
      </w:r>
      <w:r w:rsidR="0085063F" w:rsidRPr="001379B2">
        <w:rPr>
          <w:sz w:val="27"/>
          <w:szCs w:val="27"/>
        </w:rPr>
        <w:t xml:space="preserve">ния - 5 минут, в том числе для </w:t>
      </w:r>
      <w:r w:rsidRPr="001379B2">
        <w:rPr>
          <w:sz w:val="27"/>
          <w:szCs w:val="27"/>
        </w:rPr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8216D9" w:rsidRPr="001379B2" w:rsidRDefault="008216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4D367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П</w:t>
      </w:r>
      <w:r w:rsidR="001D384A" w:rsidRPr="001379B2">
        <w:rPr>
          <w:sz w:val="27"/>
          <w:szCs w:val="27"/>
        </w:rPr>
        <w:t>редседател</w:t>
      </w:r>
      <w:r w:rsidRPr="001379B2">
        <w:rPr>
          <w:sz w:val="27"/>
          <w:szCs w:val="27"/>
        </w:rPr>
        <w:t>ь</w:t>
      </w:r>
      <w:r w:rsidR="001D384A" w:rsidRPr="001379B2">
        <w:rPr>
          <w:sz w:val="27"/>
          <w:szCs w:val="27"/>
        </w:rPr>
        <w:t xml:space="preserve"> комитета </w:t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  <w:t xml:space="preserve">   </w:t>
      </w:r>
      <w:r w:rsidR="00C83F12" w:rsidRPr="001379B2">
        <w:rPr>
          <w:sz w:val="27"/>
          <w:szCs w:val="27"/>
        </w:rPr>
        <w:t xml:space="preserve"> </w:t>
      </w:r>
      <w:r w:rsidR="001379B2">
        <w:rPr>
          <w:sz w:val="27"/>
          <w:szCs w:val="27"/>
        </w:rPr>
        <w:t xml:space="preserve">           </w:t>
      </w:r>
      <w:r w:rsidRPr="001379B2">
        <w:rPr>
          <w:sz w:val="27"/>
          <w:szCs w:val="27"/>
        </w:rPr>
        <w:t>Е.А. Зотов</w:t>
      </w:r>
    </w:p>
    <w:sectPr w:rsidR="00CE48D5" w:rsidRPr="001379B2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50" w:rsidRDefault="00AC1150">
      <w:r>
        <w:separator/>
      </w:r>
    </w:p>
  </w:endnote>
  <w:endnote w:type="continuationSeparator" w:id="0">
    <w:p w:rsidR="00AC1150" w:rsidRDefault="00AC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50" w:rsidRDefault="00AC1150">
      <w:r>
        <w:separator/>
      </w:r>
    </w:p>
  </w:footnote>
  <w:footnote w:type="continuationSeparator" w:id="0">
    <w:p w:rsidR="00AC1150" w:rsidRDefault="00AC1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8D4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68D4"/>
    <w:rsid w:val="000C1D0D"/>
    <w:rsid w:val="00126DE4"/>
    <w:rsid w:val="001379B2"/>
    <w:rsid w:val="00144800"/>
    <w:rsid w:val="00160F97"/>
    <w:rsid w:val="001D1C8D"/>
    <w:rsid w:val="001D384A"/>
    <w:rsid w:val="0020003C"/>
    <w:rsid w:val="0029496D"/>
    <w:rsid w:val="002959DF"/>
    <w:rsid w:val="003426D1"/>
    <w:rsid w:val="00357541"/>
    <w:rsid w:val="003F2358"/>
    <w:rsid w:val="00461E2B"/>
    <w:rsid w:val="004B37E2"/>
    <w:rsid w:val="004D3679"/>
    <w:rsid w:val="00520B1F"/>
    <w:rsid w:val="00551D3E"/>
    <w:rsid w:val="005D0C32"/>
    <w:rsid w:val="00633826"/>
    <w:rsid w:val="00672FAB"/>
    <w:rsid w:val="00686772"/>
    <w:rsid w:val="007128C1"/>
    <w:rsid w:val="00770BE2"/>
    <w:rsid w:val="00780489"/>
    <w:rsid w:val="007A1C46"/>
    <w:rsid w:val="007F7501"/>
    <w:rsid w:val="008216D9"/>
    <w:rsid w:val="0085063F"/>
    <w:rsid w:val="008C5E1D"/>
    <w:rsid w:val="009D377D"/>
    <w:rsid w:val="009E1E1D"/>
    <w:rsid w:val="009E5CD9"/>
    <w:rsid w:val="00A23EC2"/>
    <w:rsid w:val="00AC1150"/>
    <w:rsid w:val="00B803DE"/>
    <w:rsid w:val="00BE16C2"/>
    <w:rsid w:val="00C83F12"/>
    <w:rsid w:val="00C9335B"/>
    <w:rsid w:val="00C958B6"/>
    <w:rsid w:val="00CE48D5"/>
    <w:rsid w:val="00D668F2"/>
    <w:rsid w:val="00D80AF8"/>
    <w:rsid w:val="00DE3795"/>
    <w:rsid w:val="00E6201A"/>
    <w:rsid w:val="00E66BA3"/>
    <w:rsid w:val="00EA14BF"/>
    <w:rsid w:val="00ED607E"/>
    <w:rsid w:val="00F707D4"/>
    <w:rsid w:val="00F94CBA"/>
    <w:rsid w:val="00FB7DDF"/>
    <w:rsid w:val="00FC7087"/>
    <w:rsid w:val="00FE139B"/>
    <w:rsid w:val="00F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A947B-1D99-44BB-8986-1646C68C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240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3</cp:revision>
  <cp:lastPrinted>2017-04-11T22:32:00Z</cp:lastPrinted>
  <dcterms:created xsi:type="dcterms:W3CDTF">2017-04-12T06:16:00Z</dcterms:created>
  <dcterms:modified xsi:type="dcterms:W3CDTF">2017-04-12T22:59:00Z</dcterms:modified>
</cp:coreProperties>
</file>