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6B7" w:rsidRPr="00D322A2" w:rsidRDefault="003756B7" w:rsidP="00D322A2">
      <w:pPr>
        <w:ind w:firstLine="0"/>
        <w:jc w:val="center"/>
        <w:rPr>
          <w:szCs w:val="28"/>
        </w:rPr>
      </w:pPr>
      <w:r>
        <w:rPr>
          <w:szCs w:val="28"/>
        </w:rPr>
        <w:t>Обзор</w:t>
      </w:r>
    </w:p>
    <w:p w:rsidR="003756B7" w:rsidRPr="00605161" w:rsidRDefault="003756B7" w:rsidP="00D322A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D322A2">
        <w:rPr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 и их должностных лиц</w:t>
      </w:r>
      <w:r>
        <w:rPr>
          <w:szCs w:val="28"/>
        </w:rPr>
        <w:t xml:space="preserve"> в </w:t>
      </w:r>
      <w:r w:rsidRPr="00605161">
        <w:rPr>
          <w:b/>
          <w:szCs w:val="28"/>
          <w:lang w:val="en-US"/>
        </w:rPr>
        <w:t>I</w:t>
      </w:r>
      <w:r w:rsidRPr="00605161">
        <w:rPr>
          <w:b/>
          <w:szCs w:val="28"/>
        </w:rPr>
        <w:t xml:space="preserve"> квартале 201</w:t>
      </w:r>
      <w:r>
        <w:rPr>
          <w:b/>
          <w:szCs w:val="28"/>
        </w:rPr>
        <w:t>7</w:t>
      </w:r>
      <w:r w:rsidRPr="00605161">
        <w:rPr>
          <w:b/>
          <w:szCs w:val="28"/>
        </w:rPr>
        <w:t xml:space="preserve"> года</w:t>
      </w:r>
    </w:p>
    <w:p w:rsidR="003756B7" w:rsidRDefault="003756B7"/>
    <w:p w:rsidR="003756B7" w:rsidRDefault="003756B7" w:rsidP="007444B0">
      <w:pPr>
        <w:autoSpaceDE w:val="0"/>
        <w:autoSpaceDN w:val="0"/>
        <w:adjustRightInd w:val="0"/>
        <w:rPr>
          <w:szCs w:val="28"/>
        </w:rPr>
      </w:pPr>
      <w:r>
        <w:t>В соответствии с пунктом 2</w:t>
      </w:r>
      <w:r w:rsidRPr="00144979">
        <w:rPr>
          <w:vertAlign w:val="superscript"/>
        </w:rPr>
        <w:t>1</w:t>
      </w:r>
      <w:r>
        <w:t xml:space="preserve"> части 1 статьи 6 Федерального закона               от 25 декабря 2008 года № 273-ФЗ "О противодействии коррупции" одной из мер по профилактике коррупции является </w:t>
      </w:r>
      <w:r>
        <w:rPr>
          <w:szCs w:val="28"/>
        </w:rPr>
        <w:t xml:space="preserve"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</w:t>
      </w:r>
      <w:r w:rsidRPr="00605161">
        <w:rPr>
          <w:szCs w:val="28"/>
        </w:rPr>
        <w:t>о признании недействительными ненормативных правовых актов, незаконными решений и действий (бездействия) указанных органов, организаций</w:t>
      </w:r>
      <w:r>
        <w:rPr>
          <w:szCs w:val="28"/>
        </w:rPr>
        <w:t xml:space="preserve"> и их должностных лиц в целях выработки и принятия мер по предупреждению и устранению причин выявленных нарушений.</w:t>
      </w:r>
    </w:p>
    <w:p w:rsidR="003756B7" w:rsidRDefault="003756B7" w:rsidP="007444B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В </w:t>
      </w:r>
      <w:r>
        <w:rPr>
          <w:szCs w:val="28"/>
          <w:lang w:val="en-US"/>
        </w:rPr>
        <w:t>I</w:t>
      </w:r>
      <w:r>
        <w:rPr>
          <w:szCs w:val="28"/>
        </w:rPr>
        <w:t xml:space="preserve"> квартале 2017 года судами общей юрисдикции, арбитражными судами решения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3756B7" w:rsidRDefault="003756B7" w:rsidP="006E618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Между тем </w:t>
      </w:r>
      <w:r w:rsidRPr="00144979">
        <w:rPr>
          <w:sz w:val="28"/>
          <w:szCs w:val="28"/>
        </w:rPr>
        <w:t xml:space="preserve">в целях выработки и принятия мер по предупреждению и устранению причин выявленных нарушений Законодательным Собранием Приморского края </w:t>
      </w:r>
      <w:r>
        <w:rPr>
          <w:sz w:val="28"/>
          <w:szCs w:val="28"/>
        </w:rPr>
        <w:t>может быть учтен ряд судебных решений, вынесенных по результатам рассмотрения административных заявлений органов прокуратуры, обратившихся в суд в связи с проведенными проверками</w:t>
      </w:r>
      <w:r w:rsidRPr="00144979">
        <w:rPr>
          <w:sz w:val="28"/>
          <w:szCs w:val="28"/>
        </w:rPr>
        <w:t xml:space="preserve"> исполнения законодательства о противодействии коррупции лицами, замещающими муниципальные должности</w:t>
      </w:r>
      <w:r>
        <w:rPr>
          <w:sz w:val="28"/>
          <w:szCs w:val="28"/>
        </w:rPr>
        <w:t>.</w:t>
      </w:r>
    </w:p>
    <w:p w:rsidR="003756B7" w:rsidRDefault="003756B7" w:rsidP="006E618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Pr="00D70138">
        <w:rPr>
          <w:sz w:val="28"/>
          <w:szCs w:val="28"/>
        </w:rPr>
        <w:t xml:space="preserve">Дальнегорский районный суд признал незаконным решение Думы Дальнегорского городского округа об отказе в удовлетворении требования прокуратуры о досрочном прекращении полномочий депутатов, предоставивших недостоверные сведения о доходах, об имуществе и обязательствах имущественного характера в отношении себя и своих супруг. </w:t>
      </w:r>
    </w:p>
    <w:p w:rsidR="003756B7" w:rsidRDefault="003756B7" w:rsidP="006E618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Партизанским районным судом также удовлетворено требование прокуратуры </w:t>
      </w:r>
      <w:r w:rsidRPr="002D6AC9">
        <w:rPr>
          <w:sz w:val="28"/>
          <w:szCs w:val="28"/>
        </w:rPr>
        <w:t>о признании незаконным бездействия муниципального комитета Золотодолинского сельского поселения</w:t>
      </w:r>
      <w:r>
        <w:rPr>
          <w:sz w:val="28"/>
          <w:szCs w:val="28"/>
        </w:rPr>
        <w:t>, не прекратившего досрочно полномочия двух депутатов, кот</w:t>
      </w:r>
      <w:bookmarkStart w:id="0" w:name="_GoBack"/>
      <w:bookmarkEnd w:id="0"/>
      <w:r>
        <w:rPr>
          <w:sz w:val="28"/>
          <w:szCs w:val="28"/>
        </w:rPr>
        <w:t xml:space="preserve">орые </w:t>
      </w:r>
      <w:r w:rsidRPr="002D6AC9">
        <w:rPr>
          <w:sz w:val="28"/>
          <w:szCs w:val="28"/>
        </w:rPr>
        <w:t>не исполнили обязанность по представлению сведений о доходах, об имуществе и обязательствах имущественного характера своих супругов</w:t>
      </w:r>
      <w:r>
        <w:rPr>
          <w:sz w:val="28"/>
          <w:szCs w:val="28"/>
        </w:rPr>
        <w:t xml:space="preserve">. </w:t>
      </w:r>
    </w:p>
    <w:p w:rsidR="003756B7" w:rsidRDefault="003756B7" w:rsidP="002D6AC9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Лесозаводским районным судом удовлетворено требование прокуратуры о признании незаконным решения Думы Лесозаводского городского округа о досрочном прекращении</w:t>
      </w:r>
      <w:r w:rsidRPr="009700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полномочий депутата, </w:t>
      </w:r>
      <w:r w:rsidRPr="009700BC">
        <w:rPr>
          <w:sz w:val="28"/>
          <w:szCs w:val="28"/>
        </w:rPr>
        <w:t>предостав</w:t>
      </w:r>
      <w:r>
        <w:rPr>
          <w:sz w:val="28"/>
          <w:szCs w:val="28"/>
        </w:rPr>
        <w:t>ившего</w:t>
      </w:r>
      <w:r w:rsidRPr="009700BC">
        <w:rPr>
          <w:sz w:val="28"/>
          <w:szCs w:val="28"/>
        </w:rPr>
        <w:t xml:space="preserve"> недостоверные сведения о своих доходах, об имуществе и обязательствах имущественного характера</w:t>
      </w:r>
      <w:r>
        <w:rPr>
          <w:sz w:val="28"/>
          <w:szCs w:val="28"/>
        </w:rPr>
        <w:t xml:space="preserve">, </w:t>
      </w:r>
      <w:r w:rsidRPr="009700BC">
        <w:rPr>
          <w:sz w:val="28"/>
          <w:szCs w:val="28"/>
        </w:rPr>
        <w:t>на основании его письменного заявления в связи с уходом в отставку по собственному желанию</w:t>
      </w:r>
      <w:r>
        <w:rPr>
          <w:sz w:val="28"/>
          <w:szCs w:val="28"/>
        </w:rPr>
        <w:t>.</w:t>
      </w:r>
    </w:p>
    <w:p w:rsidR="003756B7" w:rsidRDefault="003756B7" w:rsidP="002D6AC9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00BC">
        <w:rPr>
          <w:sz w:val="28"/>
          <w:szCs w:val="28"/>
        </w:rPr>
        <w:t xml:space="preserve">Во исполнение решения суда Дума </w:t>
      </w:r>
      <w:r>
        <w:rPr>
          <w:sz w:val="28"/>
          <w:szCs w:val="28"/>
        </w:rPr>
        <w:t xml:space="preserve">Лесозаводского </w:t>
      </w:r>
      <w:r w:rsidRPr="009700BC">
        <w:rPr>
          <w:sz w:val="28"/>
          <w:szCs w:val="28"/>
        </w:rPr>
        <w:t>городского округа измени</w:t>
      </w:r>
      <w:r>
        <w:rPr>
          <w:sz w:val="28"/>
          <w:szCs w:val="28"/>
        </w:rPr>
        <w:t>ла</w:t>
      </w:r>
      <w:r w:rsidRPr="009700BC">
        <w:rPr>
          <w:sz w:val="28"/>
          <w:szCs w:val="28"/>
        </w:rPr>
        <w:t xml:space="preserve"> формулировку основания о сложении депутатских полномочий.</w:t>
      </w:r>
      <w:r w:rsidRPr="009700BC">
        <w:t xml:space="preserve"> </w:t>
      </w:r>
      <w:r w:rsidRPr="009700BC">
        <w:rPr>
          <w:sz w:val="28"/>
          <w:szCs w:val="28"/>
        </w:rPr>
        <w:t xml:space="preserve">Полномочия депутата прекращены в связи с </w:t>
      </w:r>
      <w:r w:rsidRPr="00ED6006">
        <w:rPr>
          <w:sz w:val="28"/>
          <w:szCs w:val="28"/>
        </w:rPr>
        <w:t>неисполнени</w:t>
      </w:r>
      <w:r>
        <w:rPr>
          <w:sz w:val="28"/>
          <w:szCs w:val="28"/>
        </w:rPr>
        <w:t>ем</w:t>
      </w:r>
      <w:r w:rsidRPr="00ED6006">
        <w:rPr>
          <w:sz w:val="28"/>
          <w:szCs w:val="28"/>
        </w:rPr>
        <w:t xml:space="preserve"> обязанностей, установленных </w:t>
      </w:r>
      <w:r>
        <w:rPr>
          <w:sz w:val="28"/>
          <w:szCs w:val="28"/>
        </w:rPr>
        <w:t>законодательством о</w:t>
      </w:r>
      <w:r w:rsidRPr="00ED6006">
        <w:rPr>
          <w:sz w:val="28"/>
          <w:szCs w:val="28"/>
        </w:rPr>
        <w:t xml:space="preserve"> противодействии коррупции</w:t>
      </w:r>
      <w:r w:rsidRPr="009700BC">
        <w:rPr>
          <w:sz w:val="28"/>
          <w:szCs w:val="28"/>
        </w:rPr>
        <w:t>.</w:t>
      </w:r>
    </w:p>
    <w:sectPr w:rsidR="003756B7" w:rsidSect="00F9216E">
      <w:headerReference w:type="default" r:id="rId7"/>
      <w:pgSz w:w="11906" w:h="16838"/>
      <w:pgMar w:top="567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6B7" w:rsidRDefault="003756B7" w:rsidP="00F969C3">
      <w:r>
        <w:separator/>
      </w:r>
    </w:p>
  </w:endnote>
  <w:endnote w:type="continuationSeparator" w:id="0">
    <w:p w:rsidR="003756B7" w:rsidRDefault="003756B7" w:rsidP="00F96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6B7" w:rsidRDefault="003756B7" w:rsidP="00F969C3">
      <w:r>
        <w:separator/>
      </w:r>
    </w:p>
  </w:footnote>
  <w:footnote w:type="continuationSeparator" w:id="0">
    <w:p w:rsidR="003756B7" w:rsidRDefault="003756B7" w:rsidP="00F96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6B7" w:rsidRDefault="003756B7">
    <w:pPr>
      <w:pStyle w:val="Header"/>
      <w:jc w:val="right"/>
    </w:pPr>
    <w:fldSimple w:instr=" PAGE   \* MERGEFORMAT ">
      <w:r>
        <w:rPr>
          <w:noProof/>
        </w:rPr>
        <w:t>2</w:t>
      </w:r>
    </w:fldSimple>
  </w:p>
  <w:p w:rsidR="003756B7" w:rsidRDefault="003756B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CD215D9"/>
    <w:multiLevelType w:val="hybridMultilevel"/>
    <w:tmpl w:val="23781042"/>
    <w:lvl w:ilvl="0" w:tplc="EDA80C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924757E"/>
    <w:multiLevelType w:val="hybridMultilevel"/>
    <w:tmpl w:val="003C6442"/>
    <w:lvl w:ilvl="0" w:tplc="CC2064BC">
      <w:start w:val="1"/>
      <w:numFmt w:val="decimal"/>
      <w:lvlText w:val="%1."/>
      <w:lvlJc w:val="left"/>
      <w:pPr>
        <w:ind w:left="213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3">
    <w:nsid w:val="5BE352F1"/>
    <w:multiLevelType w:val="hybridMultilevel"/>
    <w:tmpl w:val="C05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22A2"/>
    <w:rsid w:val="00007B23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FD0"/>
    <w:rsid w:val="00071F55"/>
    <w:rsid w:val="000722F6"/>
    <w:rsid w:val="000750AB"/>
    <w:rsid w:val="0008501C"/>
    <w:rsid w:val="0008514E"/>
    <w:rsid w:val="0008697B"/>
    <w:rsid w:val="00086FA2"/>
    <w:rsid w:val="000908B4"/>
    <w:rsid w:val="00091D34"/>
    <w:rsid w:val="0009282D"/>
    <w:rsid w:val="000949F2"/>
    <w:rsid w:val="0009568C"/>
    <w:rsid w:val="00097E66"/>
    <w:rsid w:val="000B034E"/>
    <w:rsid w:val="000B2D66"/>
    <w:rsid w:val="000B3686"/>
    <w:rsid w:val="000B51D9"/>
    <w:rsid w:val="000B7486"/>
    <w:rsid w:val="000C2F7A"/>
    <w:rsid w:val="000D5EDC"/>
    <w:rsid w:val="000E0EF9"/>
    <w:rsid w:val="000E5604"/>
    <w:rsid w:val="000F0417"/>
    <w:rsid w:val="00100308"/>
    <w:rsid w:val="0010040E"/>
    <w:rsid w:val="00100412"/>
    <w:rsid w:val="001021F3"/>
    <w:rsid w:val="00103F8A"/>
    <w:rsid w:val="00107ED3"/>
    <w:rsid w:val="00114A9A"/>
    <w:rsid w:val="0011725D"/>
    <w:rsid w:val="00120034"/>
    <w:rsid w:val="00121BC8"/>
    <w:rsid w:val="00130499"/>
    <w:rsid w:val="00130B66"/>
    <w:rsid w:val="0013505C"/>
    <w:rsid w:val="001370F0"/>
    <w:rsid w:val="00141CAD"/>
    <w:rsid w:val="001434F6"/>
    <w:rsid w:val="00144979"/>
    <w:rsid w:val="001547EC"/>
    <w:rsid w:val="00161641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10B5"/>
    <w:rsid w:val="001B51D3"/>
    <w:rsid w:val="001B5F48"/>
    <w:rsid w:val="001B60EC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656C"/>
    <w:rsid w:val="002C05DC"/>
    <w:rsid w:val="002C0642"/>
    <w:rsid w:val="002C42CC"/>
    <w:rsid w:val="002D0131"/>
    <w:rsid w:val="002D2F68"/>
    <w:rsid w:val="002D5CFE"/>
    <w:rsid w:val="002D6AC9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751C5"/>
    <w:rsid w:val="003756B7"/>
    <w:rsid w:val="003813A2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314D"/>
    <w:rsid w:val="003B35E9"/>
    <w:rsid w:val="003C64A1"/>
    <w:rsid w:val="003C6F73"/>
    <w:rsid w:val="003D0E80"/>
    <w:rsid w:val="003D2A50"/>
    <w:rsid w:val="003D2FCE"/>
    <w:rsid w:val="003D464C"/>
    <w:rsid w:val="003D4D58"/>
    <w:rsid w:val="003D5502"/>
    <w:rsid w:val="003D776E"/>
    <w:rsid w:val="003D7E8B"/>
    <w:rsid w:val="003E0E16"/>
    <w:rsid w:val="003E1D15"/>
    <w:rsid w:val="003E78E3"/>
    <w:rsid w:val="003F27CE"/>
    <w:rsid w:val="003F2BEE"/>
    <w:rsid w:val="003F3615"/>
    <w:rsid w:val="003F5260"/>
    <w:rsid w:val="00400BA8"/>
    <w:rsid w:val="00402F9F"/>
    <w:rsid w:val="004032E5"/>
    <w:rsid w:val="004051A1"/>
    <w:rsid w:val="00405A6E"/>
    <w:rsid w:val="00406A74"/>
    <w:rsid w:val="00407395"/>
    <w:rsid w:val="0040764C"/>
    <w:rsid w:val="00416BD8"/>
    <w:rsid w:val="00416E78"/>
    <w:rsid w:val="00420F40"/>
    <w:rsid w:val="00422B34"/>
    <w:rsid w:val="00426C58"/>
    <w:rsid w:val="004300E0"/>
    <w:rsid w:val="00432DC4"/>
    <w:rsid w:val="00436386"/>
    <w:rsid w:val="00436EB1"/>
    <w:rsid w:val="00441068"/>
    <w:rsid w:val="00446254"/>
    <w:rsid w:val="0045392A"/>
    <w:rsid w:val="0045465B"/>
    <w:rsid w:val="004558EC"/>
    <w:rsid w:val="00457AEB"/>
    <w:rsid w:val="00460548"/>
    <w:rsid w:val="00462A82"/>
    <w:rsid w:val="00465A13"/>
    <w:rsid w:val="004856D8"/>
    <w:rsid w:val="00486634"/>
    <w:rsid w:val="004874DB"/>
    <w:rsid w:val="004913BA"/>
    <w:rsid w:val="00491FC3"/>
    <w:rsid w:val="00493B45"/>
    <w:rsid w:val="00494B11"/>
    <w:rsid w:val="00494DF2"/>
    <w:rsid w:val="00496539"/>
    <w:rsid w:val="004A057B"/>
    <w:rsid w:val="004A0DC5"/>
    <w:rsid w:val="004A58A8"/>
    <w:rsid w:val="004A6E95"/>
    <w:rsid w:val="004A719C"/>
    <w:rsid w:val="004A76E3"/>
    <w:rsid w:val="004B6462"/>
    <w:rsid w:val="004B7E25"/>
    <w:rsid w:val="004B7E2B"/>
    <w:rsid w:val="004C08DF"/>
    <w:rsid w:val="004C28ED"/>
    <w:rsid w:val="004C5900"/>
    <w:rsid w:val="004D18EE"/>
    <w:rsid w:val="004D36AF"/>
    <w:rsid w:val="004D4636"/>
    <w:rsid w:val="004D4AF7"/>
    <w:rsid w:val="004E35D4"/>
    <w:rsid w:val="004E3B7C"/>
    <w:rsid w:val="004E61B6"/>
    <w:rsid w:val="00500632"/>
    <w:rsid w:val="00501438"/>
    <w:rsid w:val="0050421A"/>
    <w:rsid w:val="005114D7"/>
    <w:rsid w:val="00511FB1"/>
    <w:rsid w:val="00517445"/>
    <w:rsid w:val="00522A96"/>
    <w:rsid w:val="005248AA"/>
    <w:rsid w:val="005268BA"/>
    <w:rsid w:val="00527F6E"/>
    <w:rsid w:val="00537235"/>
    <w:rsid w:val="00542138"/>
    <w:rsid w:val="00542C1D"/>
    <w:rsid w:val="00544364"/>
    <w:rsid w:val="005447D3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686B"/>
    <w:rsid w:val="005914BD"/>
    <w:rsid w:val="00593448"/>
    <w:rsid w:val="005938A5"/>
    <w:rsid w:val="00593EBA"/>
    <w:rsid w:val="00596289"/>
    <w:rsid w:val="005A10EF"/>
    <w:rsid w:val="005A1AFD"/>
    <w:rsid w:val="005A1F20"/>
    <w:rsid w:val="005A422A"/>
    <w:rsid w:val="005B16CF"/>
    <w:rsid w:val="005B4432"/>
    <w:rsid w:val="005B786A"/>
    <w:rsid w:val="005B78F1"/>
    <w:rsid w:val="005C3B98"/>
    <w:rsid w:val="005C3BE5"/>
    <w:rsid w:val="005C4049"/>
    <w:rsid w:val="005C6FC9"/>
    <w:rsid w:val="005D03EB"/>
    <w:rsid w:val="005D273F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5161"/>
    <w:rsid w:val="00607062"/>
    <w:rsid w:val="0060769E"/>
    <w:rsid w:val="00607A5E"/>
    <w:rsid w:val="0061301B"/>
    <w:rsid w:val="00624A3C"/>
    <w:rsid w:val="00624D1F"/>
    <w:rsid w:val="0062528F"/>
    <w:rsid w:val="006304F0"/>
    <w:rsid w:val="00631D15"/>
    <w:rsid w:val="006436FF"/>
    <w:rsid w:val="00647602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638E"/>
    <w:rsid w:val="0075135E"/>
    <w:rsid w:val="00752FA8"/>
    <w:rsid w:val="007709C2"/>
    <w:rsid w:val="00773BEB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4D38"/>
    <w:rsid w:val="007E77C4"/>
    <w:rsid w:val="007F044D"/>
    <w:rsid w:val="007F2A69"/>
    <w:rsid w:val="007F44AE"/>
    <w:rsid w:val="007F76FE"/>
    <w:rsid w:val="00800C65"/>
    <w:rsid w:val="008020F9"/>
    <w:rsid w:val="00804856"/>
    <w:rsid w:val="00812C2D"/>
    <w:rsid w:val="008135B9"/>
    <w:rsid w:val="00821BBD"/>
    <w:rsid w:val="00823D38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6D74"/>
    <w:rsid w:val="008B20D9"/>
    <w:rsid w:val="008B453E"/>
    <w:rsid w:val="008C174D"/>
    <w:rsid w:val="008C17C4"/>
    <w:rsid w:val="008C4159"/>
    <w:rsid w:val="008C44CA"/>
    <w:rsid w:val="008D2F91"/>
    <w:rsid w:val="008D486E"/>
    <w:rsid w:val="008D6587"/>
    <w:rsid w:val="008E51B7"/>
    <w:rsid w:val="008F1200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FED"/>
    <w:rsid w:val="009343D2"/>
    <w:rsid w:val="00936992"/>
    <w:rsid w:val="009403D1"/>
    <w:rsid w:val="00943BD7"/>
    <w:rsid w:val="009466F7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700BC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2DC0"/>
    <w:rsid w:val="009C3244"/>
    <w:rsid w:val="009C4811"/>
    <w:rsid w:val="009D1882"/>
    <w:rsid w:val="009D1C35"/>
    <w:rsid w:val="009D280D"/>
    <w:rsid w:val="009D2CFA"/>
    <w:rsid w:val="009D5CEA"/>
    <w:rsid w:val="009D6A97"/>
    <w:rsid w:val="009D6E29"/>
    <w:rsid w:val="009E12DA"/>
    <w:rsid w:val="009E3516"/>
    <w:rsid w:val="009E35BA"/>
    <w:rsid w:val="009E456F"/>
    <w:rsid w:val="009E4B0E"/>
    <w:rsid w:val="009E6575"/>
    <w:rsid w:val="009F1E6B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6D0F"/>
    <w:rsid w:val="00A4781B"/>
    <w:rsid w:val="00A53A8F"/>
    <w:rsid w:val="00A54EC7"/>
    <w:rsid w:val="00A55239"/>
    <w:rsid w:val="00A561FD"/>
    <w:rsid w:val="00A56968"/>
    <w:rsid w:val="00A574C8"/>
    <w:rsid w:val="00A61A37"/>
    <w:rsid w:val="00A62B6E"/>
    <w:rsid w:val="00A64E8A"/>
    <w:rsid w:val="00A65884"/>
    <w:rsid w:val="00A761EC"/>
    <w:rsid w:val="00A85A94"/>
    <w:rsid w:val="00A90A94"/>
    <w:rsid w:val="00A91AB8"/>
    <w:rsid w:val="00A933FC"/>
    <w:rsid w:val="00A94663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F60"/>
    <w:rsid w:val="00AC5DAD"/>
    <w:rsid w:val="00AC7CCC"/>
    <w:rsid w:val="00AD0D1B"/>
    <w:rsid w:val="00AE6C5E"/>
    <w:rsid w:val="00AF64E8"/>
    <w:rsid w:val="00AF6E25"/>
    <w:rsid w:val="00B0063E"/>
    <w:rsid w:val="00B0586A"/>
    <w:rsid w:val="00B0626A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3B7F"/>
    <w:rsid w:val="00B44A5E"/>
    <w:rsid w:val="00B44DB7"/>
    <w:rsid w:val="00B456B1"/>
    <w:rsid w:val="00B45B24"/>
    <w:rsid w:val="00B474CD"/>
    <w:rsid w:val="00B506DC"/>
    <w:rsid w:val="00B53A2C"/>
    <w:rsid w:val="00B56622"/>
    <w:rsid w:val="00B56C86"/>
    <w:rsid w:val="00B641AC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546F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0AAB"/>
    <w:rsid w:val="00BD1557"/>
    <w:rsid w:val="00BD4B80"/>
    <w:rsid w:val="00BE0BB5"/>
    <w:rsid w:val="00BE1920"/>
    <w:rsid w:val="00BE72C3"/>
    <w:rsid w:val="00BF385B"/>
    <w:rsid w:val="00BF4415"/>
    <w:rsid w:val="00BF44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25814"/>
    <w:rsid w:val="00C2790A"/>
    <w:rsid w:val="00C345DC"/>
    <w:rsid w:val="00C354DF"/>
    <w:rsid w:val="00C35FDD"/>
    <w:rsid w:val="00C370C7"/>
    <w:rsid w:val="00C4032E"/>
    <w:rsid w:val="00C45E4A"/>
    <w:rsid w:val="00C46207"/>
    <w:rsid w:val="00C47E53"/>
    <w:rsid w:val="00C50BC3"/>
    <w:rsid w:val="00C52A6F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8766A"/>
    <w:rsid w:val="00C90F72"/>
    <w:rsid w:val="00C92099"/>
    <w:rsid w:val="00C937BE"/>
    <w:rsid w:val="00C937F5"/>
    <w:rsid w:val="00C93CDE"/>
    <w:rsid w:val="00C97673"/>
    <w:rsid w:val="00CA0BB9"/>
    <w:rsid w:val="00CA3429"/>
    <w:rsid w:val="00CA35C1"/>
    <w:rsid w:val="00CB2127"/>
    <w:rsid w:val="00CB2185"/>
    <w:rsid w:val="00CB44C7"/>
    <w:rsid w:val="00CB4AEC"/>
    <w:rsid w:val="00CB5D30"/>
    <w:rsid w:val="00CB5E91"/>
    <w:rsid w:val="00CB65BB"/>
    <w:rsid w:val="00CB6D56"/>
    <w:rsid w:val="00CC2B66"/>
    <w:rsid w:val="00CC3474"/>
    <w:rsid w:val="00CC620D"/>
    <w:rsid w:val="00CD215D"/>
    <w:rsid w:val="00CE0341"/>
    <w:rsid w:val="00CE324C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07FDA"/>
    <w:rsid w:val="00D10744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179A"/>
    <w:rsid w:val="00D5218A"/>
    <w:rsid w:val="00D564C3"/>
    <w:rsid w:val="00D603E1"/>
    <w:rsid w:val="00D60796"/>
    <w:rsid w:val="00D61B04"/>
    <w:rsid w:val="00D62400"/>
    <w:rsid w:val="00D67468"/>
    <w:rsid w:val="00D6760B"/>
    <w:rsid w:val="00D70138"/>
    <w:rsid w:val="00D7042D"/>
    <w:rsid w:val="00D7051A"/>
    <w:rsid w:val="00D708A6"/>
    <w:rsid w:val="00D72C7D"/>
    <w:rsid w:val="00D74CFA"/>
    <w:rsid w:val="00D76ADF"/>
    <w:rsid w:val="00D76DCF"/>
    <w:rsid w:val="00D83583"/>
    <w:rsid w:val="00D83FF0"/>
    <w:rsid w:val="00D8576C"/>
    <w:rsid w:val="00D86514"/>
    <w:rsid w:val="00D874B4"/>
    <w:rsid w:val="00D90EFA"/>
    <w:rsid w:val="00D93A57"/>
    <w:rsid w:val="00D96509"/>
    <w:rsid w:val="00DA0A6E"/>
    <w:rsid w:val="00DA2E0D"/>
    <w:rsid w:val="00DA6DD1"/>
    <w:rsid w:val="00DA7494"/>
    <w:rsid w:val="00DB0180"/>
    <w:rsid w:val="00DB05D0"/>
    <w:rsid w:val="00DB1535"/>
    <w:rsid w:val="00DB47C6"/>
    <w:rsid w:val="00DB709F"/>
    <w:rsid w:val="00DC1118"/>
    <w:rsid w:val="00DC2074"/>
    <w:rsid w:val="00DD5A30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5C16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6088"/>
    <w:rsid w:val="00EC7820"/>
    <w:rsid w:val="00ED6006"/>
    <w:rsid w:val="00EE30B5"/>
    <w:rsid w:val="00EE314D"/>
    <w:rsid w:val="00EE44CA"/>
    <w:rsid w:val="00EF32AD"/>
    <w:rsid w:val="00EF49F6"/>
    <w:rsid w:val="00EF4AE2"/>
    <w:rsid w:val="00EF7A89"/>
    <w:rsid w:val="00F015F7"/>
    <w:rsid w:val="00F01C7B"/>
    <w:rsid w:val="00F04B84"/>
    <w:rsid w:val="00F05D29"/>
    <w:rsid w:val="00F1174D"/>
    <w:rsid w:val="00F15B4C"/>
    <w:rsid w:val="00F33AA2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527"/>
    <w:rsid w:val="00F63A7C"/>
    <w:rsid w:val="00F649C0"/>
    <w:rsid w:val="00F65D3B"/>
    <w:rsid w:val="00F66EA2"/>
    <w:rsid w:val="00F67507"/>
    <w:rsid w:val="00F73D41"/>
    <w:rsid w:val="00F73DED"/>
    <w:rsid w:val="00F779A7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11BE"/>
    <w:rsid w:val="00FB23BD"/>
    <w:rsid w:val="00FB6D7C"/>
    <w:rsid w:val="00FB7CD3"/>
    <w:rsid w:val="00FC0F8E"/>
    <w:rsid w:val="00FD0CAC"/>
    <w:rsid w:val="00FD1D29"/>
    <w:rsid w:val="00FD28CE"/>
    <w:rsid w:val="00FD78F8"/>
    <w:rsid w:val="00FE1979"/>
    <w:rsid w:val="00FE204B"/>
    <w:rsid w:val="00FE744B"/>
    <w:rsid w:val="00FF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55B"/>
    <w:pPr>
      <w:ind w:firstLine="709"/>
      <w:jc w:val="both"/>
    </w:pPr>
    <w:rPr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969C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969C3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F969C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969C3"/>
    <w:rPr>
      <w:rFonts w:cs="Times New Roman"/>
    </w:rPr>
  </w:style>
  <w:style w:type="paragraph" w:styleId="NormalWeb">
    <w:name w:val="Normal (Web)"/>
    <w:basedOn w:val="Normal"/>
    <w:uiPriority w:val="99"/>
    <w:rsid w:val="00044F82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3D4D58"/>
    <w:pPr>
      <w:ind w:left="720"/>
      <w:contextualSpacing/>
    </w:pPr>
  </w:style>
  <w:style w:type="paragraph" w:customStyle="1" w:styleId="ConsPlusNormal">
    <w:name w:val="ConsPlusNormal"/>
    <w:uiPriority w:val="99"/>
    <w:rsid w:val="00BD0AAB"/>
    <w:pPr>
      <w:autoSpaceDE w:val="0"/>
      <w:autoSpaceDN w:val="0"/>
      <w:adjustRightInd w:val="0"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70</TotalTime>
  <Pages>2</Pages>
  <Words>509</Words>
  <Characters>2903</Characters>
  <Application>Microsoft Office Outlook</Application>
  <DocSecurity>0</DocSecurity>
  <Lines>0</Lines>
  <Paragraphs>0</Paragraphs>
  <ScaleCrop>false</ScaleCrop>
  <Company>ЗС ПК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kramarova_a_v</dc:creator>
  <cp:keywords/>
  <dc:description/>
  <cp:lastModifiedBy>frolyak_o_s</cp:lastModifiedBy>
  <cp:revision>10</cp:revision>
  <cp:lastPrinted>2015-11-03T03:08:00Z</cp:lastPrinted>
  <dcterms:created xsi:type="dcterms:W3CDTF">2017-04-09T22:41:00Z</dcterms:created>
  <dcterms:modified xsi:type="dcterms:W3CDTF">2017-04-10T23:07:00Z</dcterms:modified>
</cp:coreProperties>
</file>