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AC1FEC" w:rsidP="00F609CF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92FE2">
      <w:pPr>
        <w:jc w:val="both"/>
      </w:pPr>
      <w:r>
        <w:tab/>
        <w:t xml:space="preserve">1.Принять </w:t>
      </w:r>
      <w:r w:rsidR="00700EDB">
        <w:t>З</w:t>
      </w:r>
      <w:r>
        <w:t>акон Приморского края "О внесени</w:t>
      </w:r>
      <w:r w:rsidR="00F609CF">
        <w:t>и</w:t>
      </w:r>
      <w:r>
        <w:t xml:space="preserve"> изменений в Закон Приморского края "</w:t>
      </w:r>
      <w:r w:rsidR="00AC1FEC">
        <w:t>О порядке пользования участками недр местного значения на территории Приморского края</w:t>
      </w:r>
      <w:r>
        <w:t>".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2.</w:t>
      </w:r>
      <w:r w:rsidR="00700EDB">
        <w:t>Направить указанный Закон Губернатору Приморского края для обнародования</w:t>
      </w:r>
      <w:r>
        <w:t>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 xml:space="preserve">Законодательного Собрания                            </w:t>
      </w:r>
      <w:r w:rsidR="00361866">
        <w:t xml:space="preserve">      </w:t>
      </w:r>
      <w:bookmarkStart w:id="0" w:name="_GoBack"/>
      <w:bookmarkEnd w:id="0"/>
      <w:r>
        <w:t xml:space="preserve">                                </w:t>
      </w:r>
      <w:r w:rsidR="00361866">
        <w:t>А.И. Ролик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094" w:rsidRDefault="00421094">
      <w:r>
        <w:separator/>
      </w:r>
    </w:p>
  </w:endnote>
  <w:endnote w:type="continuationSeparator" w:id="0">
    <w:p w:rsidR="00421094" w:rsidRDefault="00421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094" w:rsidRDefault="00421094">
      <w:r>
        <w:separator/>
      </w:r>
    </w:p>
  </w:footnote>
  <w:footnote w:type="continuationSeparator" w:id="0">
    <w:p w:rsidR="00421094" w:rsidRDefault="00421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5F7F"/>
    <w:rsid w:val="003325F4"/>
    <w:rsid w:val="00361866"/>
    <w:rsid w:val="00392E21"/>
    <w:rsid w:val="00421094"/>
    <w:rsid w:val="004B69FA"/>
    <w:rsid w:val="004D1A01"/>
    <w:rsid w:val="005A6019"/>
    <w:rsid w:val="005E6130"/>
    <w:rsid w:val="00695A4A"/>
    <w:rsid w:val="006D45ED"/>
    <w:rsid w:val="006E650F"/>
    <w:rsid w:val="00700EDB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1FEC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4CBB"/>
    <w:rsid w:val="00F609C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9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6</cp:revision>
  <cp:lastPrinted>2015-04-07T01:43:00Z</cp:lastPrinted>
  <dcterms:created xsi:type="dcterms:W3CDTF">2015-04-02T05:06:00Z</dcterms:created>
  <dcterms:modified xsi:type="dcterms:W3CDTF">2017-04-03T04:53:00Z</dcterms:modified>
</cp:coreProperties>
</file>