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1C70" w:rsidRPr="00972914" w:rsidRDefault="00811C70" w:rsidP="00A24660">
      <w:pPr>
        <w:pStyle w:val="ConsPlusTitle"/>
        <w:widowControl/>
        <w:ind w:left="5664" w:firstLine="96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П</w:t>
      </w:r>
      <w:r w:rsidRPr="00972914">
        <w:rPr>
          <w:b w:val="0"/>
          <w:sz w:val="22"/>
          <w:szCs w:val="22"/>
        </w:rPr>
        <w:t xml:space="preserve">роект </w:t>
      </w:r>
      <w:r>
        <w:rPr>
          <w:b w:val="0"/>
          <w:sz w:val="22"/>
          <w:szCs w:val="22"/>
        </w:rPr>
        <w:t>внесен</w:t>
      </w:r>
      <w:r w:rsidRPr="00972914">
        <w:rPr>
          <w:b w:val="0"/>
          <w:sz w:val="22"/>
          <w:szCs w:val="22"/>
        </w:rPr>
        <w:t xml:space="preserve"> прокуратурой</w:t>
      </w:r>
    </w:p>
    <w:p w:rsidR="00811C70" w:rsidRPr="00972914" w:rsidRDefault="00811C70" w:rsidP="00A24660">
      <w:pPr>
        <w:pStyle w:val="ConsPlusTitle"/>
        <w:widowControl/>
        <w:jc w:val="both"/>
        <w:rPr>
          <w:b w:val="0"/>
          <w:sz w:val="22"/>
          <w:szCs w:val="22"/>
        </w:rPr>
      </w:pPr>
      <w:r w:rsidRPr="00972914">
        <w:rPr>
          <w:b w:val="0"/>
          <w:sz w:val="22"/>
          <w:szCs w:val="22"/>
        </w:rPr>
        <w:t xml:space="preserve">                                                                      </w:t>
      </w:r>
      <w:r>
        <w:rPr>
          <w:b w:val="0"/>
          <w:sz w:val="22"/>
          <w:szCs w:val="22"/>
        </w:rPr>
        <w:t xml:space="preserve">                                   </w:t>
      </w:r>
      <w:r w:rsidRPr="00972914">
        <w:rPr>
          <w:b w:val="0"/>
          <w:sz w:val="22"/>
          <w:szCs w:val="22"/>
        </w:rPr>
        <w:t>Приморского края</w:t>
      </w:r>
    </w:p>
    <w:p w:rsidR="00811C70" w:rsidRDefault="00811C70" w:rsidP="00A24660">
      <w:pPr>
        <w:pStyle w:val="Title"/>
        <w:spacing w:line="360" w:lineRule="auto"/>
        <w:rPr>
          <w:sz w:val="28"/>
          <w:szCs w:val="28"/>
        </w:rPr>
      </w:pPr>
    </w:p>
    <w:p w:rsidR="00811C70" w:rsidRDefault="00811C70" w:rsidP="00A24660">
      <w:pPr>
        <w:pStyle w:val="Title"/>
        <w:spacing w:line="360" w:lineRule="auto"/>
        <w:rPr>
          <w:sz w:val="28"/>
          <w:szCs w:val="28"/>
        </w:rPr>
      </w:pPr>
    </w:p>
    <w:p w:rsidR="00811C70" w:rsidRDefault="00811C70" w:rsidP="00A24660">
      <w:pPr>
        <w:pStyle w:val="Title"/>
        <w:spacing w:line="360" w:lineRule="auto"/>
        <w:rPr>
          <w:sz w:val="28"/>
          <w:szCs w:val="28"/>
        </w:rPr>
      </w:pPr>
    </w:p>
    <w:p w:rsidR="00811C70" w:rsidRDefault="00811C70" w:rsidP="00A24660">
      <w:pPr>
        <w:pStyle w:val="Title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811C70" w:rsidRDefault="00811C70" w:rsidP="00A24660">
      <w:pPr>
        <w:pStyle w:val="Title"/>
        <w:rPr>
          <w:b w:val="0"/>
          <w:sz w:val="28"/>
          <w:szCs w:val="28"/>
        </w:rPr>
      </w:pPr>
      <w:r w:rsidRPr="00C049D9">
        <w:rPr>
          <w:b w:val="0"/>
          <w:sz w:val="28"/>
          <w:szCs w:val="28"/>
        </w:rPr>
        <w:t xml:space="preserve">законодательных актов Приморского края, подлежащих признанию </w:t>
      </w:r>
      <w:r w:rsidRPr="00353AD5">
        <w:rPr>
          <w:b w:val="0"/>
          <w:sz w:val="28"/>
          <w:szCs w:val="28"/>
        </w:rPr>
        <w:t xml:space="preserve">утратившими силу, приостановлению, изменению, или принятию в связи с принятием </w:t>
      </w:r>
      <w:r w:rsidRPr="00C049D9">
        <w:rPr>
          <w:b w:val="0"/>
          <w:sz w:val="28"/>
          <w:szCs w:val="28"/>
        </w:rPr>
        <w:t xml:space="preserve">Закона Приморского края </w:t>
      </w:r>
      <w:r>
        <w:rPr>
          <w:b w:val="0"/>
          <w:sz w:val="28"/>
          <w:szCs w:val="28"/>
        </w:rPr>
        <w:t>«</w:t>
      </w:r>
      <w:r w:rsidRPr="005C130D">
        <w:rPr>
          <w:b w:val="0"/>
          <w:sz w:val="28"/>
          <w:szCs w:val="28"/>
        </w:rPr>
        <w:t>О</w:t>
      </w:r>
      <w:r>
        <w:rPr>
          <w:b w:val="0"/>
          <w:sz w:val="28"/>
          <w:szCs w:val="28"/>
        </w:rPr>
        <w:t xml:space="preserve"> внесении изменений в Закон Приморского края «О государственной гражданской службе Приморского края»</w:t>
      </w:r>
      <w:r w:rsidRPr="005C130D">
        <w:rPr>
          <w:b w:val="0"/>
          <w:sz w:val="28"/>
          <w:szCs w:val="28"/>
        </w:rPr>
        <w:t xml:space="preserve"> </w:t>
      </w:r>
    </w:p>
    <w:p w:rsidR="00811C70" w:rsidRDefault="00811C70" w:rsidP="00A24660">
      <w:pPr>
        <w:pStyle w:val="Title"/>
        <w:ind w:firstLine="708"/>
        <w:jc w:val="both"/>
        <w:rPr>
          <w:b w:val="0"/>
          <w:sz w:val="28"/>
          <w:szCs w:val="28"/>
        </w:rPr>
      </w:pPr>
    </w:p>
    <w:p w:rsidR="00811C70" w:rsidRDefault="00811C70" w:rsidP="00A24660">
      <w:pPr>
        <w:pStyle w:val="Title"/>
        <w:ind w:firstLine="708"/>
        <w:jc w:val="both"/>
        <w:rPr>
          <w:b w:val="0"/>
          <w:sz w:val="28"/>
          <w:szCs w:val="28"/>
        </w:rPr>
      </w:pPr>
    </w:p>
    <w:p w:rsidR="00811C70" w:rsidRDefault="00811C70" w:rsidP="00A24660">
      <w:pPr>
        <w:pStyle w:val="Title"/>
        <w:ind w:firstLine="708"/>
        <w:jc w:val="both"/>
        <w:rPr>
          <w:b w:val="0"/>
          <w:sz w:val="28"/>
          <w:szCs w:val="28"/>
        </w:rPr>
      </w:pPr>
      <w:r w:rsidRPr="0053441A">
        <w:rPr>
          <w:b w:val="0"/>
          <w:sz w:val="28"/>
          <w:szCs w:val="28"/>
        </w:rPr>
        <w:t xml:space="preserve">Принятие Закона Приморского края </w:t>
      </w:r>
      <w:r>
        <w:rPr>
          <w:b w:val="0"/>
          <w:sz w:val="28"/>
          <w:szCs w:val="28"/>
        </w:rPr>
        <w:t>«</w:t>
      </w:r>
      <w:r w:rsidRPr="0053441A">
        <w:rPr>
          <w:b w:val="0"/>
          <w:sz w:val="28"/>
          <w:szCs w:val="28"/>
        </w:rPr>
        <w:t>О внесении изменени</w:t>
      </w:r>
      <w:r>
        <w:rPr>
          <w:b w:val="0"/>
          <w:sz w:val="28"/>
          <w:szCs w:val="28"/>
        </w:rPr>
        <w:t>й</w:t>
      </w:r>
      <w:r w:rsidRPr="0053441A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в Закон Приморского края «</w:t>
      </w:r>
      <w:r w:rsidRPr="005C130D">
        <w:rPr>
          <w:b w:val="0"/>
          <w:sz w:val="28"/>
          <w:szCs w:val="28"/>
        </w:rPr>
        <w:t>О</w:t>
      </w:r>
      <w:r>
        <w:rPr>
          <w:b w:val="0"/>
          <w:sz w:val="28"/>
          <w:szCs w:val="28"/>
        </w:rPr>
        <w:t xml:space="preserve"> государственной гражданской службе </w:t>
      </w:r>
      <w:r w:rsidRPr="004943D4">
        <w:rPr>
          <w:b w:val="0"/>
          <w:sz w:val="28"/>
          <w:szCs w:val="28"/>
        </w:rPr>
        <w:t>Приморско</w:t>
      </w:r>
      <w:r>
        <w:rPr>
          <w:b w:val="0"/>
          <w:sz w:val="28"/>
          <w:szCs w:val="28"/>
        </w:rPr>
        <w:t>го края»</w:t>
      </w:r>
      <w:r w:rsidRPr="005C130D">
        <w:rPr>
          <w:b w:val="0"/>
          <w:sz w:val="28"/>
          <w:szCs w:val="28"/>
        </w:rPr>
        <w:t xml:space="preserve"> </w:t>
      </w:r>
      <w:r w:rsidRPr="00353AD5">
        <w:rPr>
          <w:b w:val="0"/>
          <w:sz w:val="28"/>
          <w:szCs w:val="28"/>
        </w:rPr>
        <w:t>не потребует признания утратившими силу, изменения, приостановления или принятия законов и иных нормативных правовых актов Приморского края.</w:t>
      </w:r>
    </w:p>
    <w:p w:rsidR="00811C70" w:rsidRDefault="00811C70" w:rsidP="00A24660">
      <w:pPr>
        <w:pStyle w:val="Title"/>
        <w:ind w:firstLine="708"/>
        <w:jc w:val="both"/>
        <w:rPr>
          <w:b w:val="0"/>
          <w:sz w:val="28"/>
          <w:szCs w:val="28"/>
        </w:rPr>
      </w:pPr>
    </w:p>
    <w:p w:rsidR="00811C70" w:rsidRDefault="00811C70" w:rsidP="00E6385F">
      <w:pPr>
        <w:pStyle w:val="Title"/>
        <w:jc w:val="both"/>
        <w:rPr>
          <w:b w:val="0"/>
          <w:sz w:val="28"/>
          <w:szCs w:val="28"/>
        </w:rPr>
      </w:pPr>
    </w:p>
    <w:p w:rsidR="00811C70" w:rsidRDefault="00811C70" w:rsidP="00E6385F">
      <w:pPr>
        <w:pStyle w:val="Title"/>
        <w:spacing w:line="240" w:lineRule="exact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И.о. прокурора края</w:t>
      </w:r>
    </w:p>
    <w:p w:rsidR="00811C70" w:rsidRDefault="00811C70" w:rsidP="00E6385F">
      <w:pPr>
        <w:pStyle w:val="Title"/>
        <w:spacing w:line="240" w:lineRule="exact"/>
        <w:jc w:val="both"/>
        <w:rPr>
          <w:b w:val="0"/>
          <w:sz w:val="28"/>
          <w:szCs w:val="28"/>
        </w:rPr>
      </w:pPr>
    </w:p>
    <w:p w:rsidR="00811C70" w:rsidRPr="00353AD5" w:rsidRDefault="00811C70" w:rsidP="00E6385F">
      <w:pPr>
        <w:pStyle w:val="Title"/>
        <w:spacing w:line="240" w:lineRule="exact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старший советник юстиции </w:t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  <w:t xml:space="preserve">         В.Р.Шайбеков  </w:t>
      </w:r>
    </w:p>
    <w:p w:rsidR="00811C70" w:rsidRPr="00F91A52" w:rsidRDefault="00811C70" w:rsidP="00E6385F">
      <w:pPr>
        <w:spacing w:line="240" w:lineRule="exact"/>
        <w:ind w:firstLine="426"/>
        <w:jc w:val="both"/>
      </w:pPr>
      <w:r>
        <w:rPr>
          <w:sz w:val="28"/>
          <w:szCs w:val="28"/>
        </w:rPr>
        <w:tab/>
      </w:r>
    </w:p>
    <w:p w:rsidR="00811C70" w:rsidRPr="006D6368" w:rsidRDefault="00811C70" w:rsidP="00E6385F">
      <w:pPr>
        <w:spacing w:line="240" w:lineRule="exact"/>
        <w:ind w:firstLine="708"/>
        <w:jc w:val="both"/>
        <w:rPr>
          <w:sz w:val="28"/>
          <w:szCs w:val="28"/>
        </w:rPr>
      </w:pPr>
    </w:p>
    <w:p w:rsidR="00811C70" w:rsidRDefault="00811C70" w:rsidP="009558D1">
      <w:pPr>
        <w:pStyle w:val="ConsPlusTitle"/>
        <w:spacing w:line="360" w:lineRule="auto"/>
        <w:ind w:firstLine="720"/>
        <w:jc w:val="both"/>
        <w:rPr>
          <w:b w:val="0"/>
        </w:rPr>
      </w:pPr>
    </w:p>
    <w:p w:rsidR="00811C70" w:rsidRDefault="00811C70" w:rsidP="009558D1">
      <w:pPr>
        <w:pStyle w:val="ConsPlusTitle"/>
        <w:spacing w:line="360" w:lineRule="auto"/>
        <w:ind w:firstLine="720"/>
        <w:jc w:val="both"/>
        <w:rPr>
          <w:b w:val="0"/>
        </w:rPr>
      </w:pPr>
      <w:bookmarkStart w:id="0" w:name="_GoBack"/>
      <w:bookmarkEnd w:id="0"/>
    </w:p>
    <w:sectPr w:rsidR="00811C70" w:rsidSect="009558D1">
      <w:pgSz w:w="11906" w:h="16838"/>
      <w:pgMar w:top="1134" w:right="851" w:bottom="426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stylePaneFormatFilter w:val="3F01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82F99"/>
    <w:rsid w:val="00007CD0"/>
    <w:rsid w:val="00074E9C"/>
    <w:rsid w:val="0009759E"/>
    <w:rsid w:val="000A2CC0"/>
    <w:rsid w:val="00130993"/>
    <w:rsid w:val="00163221"/>
    <w:rsid w:val="00164F70"/>
    <w:rsid w:val="00166560"/>
    <w:rsid w:val="001926C9"/>
    <w:rsid w:val="001A03EC"/>
    <w:rsid w:val="001C12D5"/>
    <w:rsid w:val="001D3CFC"/>
    <w:rsid w:val="001D4D4F"/>
    <w:rsid w:val="00297B21"/>
    <w:rsid w:val="002A128A"/>
    <w:rsid w:val="002F26CE"/>
    <w:rsid w:val="002F7C84"/>
    <w:rsid w:val="00313167"/>
    <w:rsid w:val="00353AD5"/>
    <w:rsid w:val="00375834"/>
    <w:rsid w:val="00376281"/>
    <w:rsid w:val="0037652E"/>
    <w:rsid w:val="003C21AF"/>
    <w:rsid w:val="00424715"/>
    <w:rsid w:val="00427699"/>
    <w:rsid w:val="004401E1"/>
    <w:rsid w:val="0046031D"/>
    <w:rsid w:val="004943D4"/>
    <w:rsid w:val="004C1E9A"/>
    <w:rsid w:val="0052296A"/>
    <w:rsid w:val="00530D67"/>
    <w:rsid w:val="0053441A"/>
    <w:rsid w:val="00547144"/>
    <w:rsid w:val="00550BD8"/>
    <w:rsid w:val="00556DAF"/>
    <w:rsid w:val="005715C2"/>
    <w:rsid w:val="0059645F"/>
    <w:rsid w:val="005C130D"/>
    <w:rsid w:val="0063516F"/>
    <w:rsid w:val="00643BCD"/>
    <w:rsid w:val="00661673"/>
    <w:rsid w:val="00672746"/>
    <w:rsid w:val="006C633C"/>
    <w:rsid w:val="006D3345"/>
    <w:rsid w:val="006D6368"/>
    <w:rsid w:val="006E6BB3"/>
    <w:rsid w:val="00710E96"/>
    <w:rsid w:val="0074381F"/>
    <w:rsid w:val="0076293D"/>
    <w:rsid w:val="00770096"/>
    <w:rsid w:val="007A0A6E"/>
    <w:rsid w:val="007E3264"/>
    <w:rsid w:val="00811C70"/>
    <w:rsid w:val="00854D15"/>
    <w:rsid w:val="0086420B"/>
    <w:rsid w:val="008A50D8"/>
    <w:rsid w:val="008A516F"/>
    <w:rsid w:val="008E02C7"/>
    <w:rsid w:val="009310B8"/>
    <w:rsid w:val="009558D1"/>
    <w:rsid w:val="00972914"/>
    <w:rsid w:val="009C6762"/>
    <w:rsid w:val="009F0483"/>
    <w:rsid w:val="00A0566A"/>
    <w:rsid w:val="00A05DA3"/>
    <w:rsid w:val="00A24660"/>
    <w:rsid w:val="00A27FEB"/>
    <w:rsid w:val="00A83CF9"/>
    <w:rsid w:val="00B24E68"/>
    <w:rsid w:val="00B4164C"/>
    <w:rsid w:val="00B533C8"/>
    <w:rsid w:val="00B62EBF"/>
    <w:rsid w:val="00B66B52"/>
    <w:rsid w:val="00B8210E"/>
    <w:rsid w:val="00B94DDC"/>
    <w:rsid w:val="00BD4286"/>
    <w:rsid w:val="00BF7FB4"/>
    <w:rsid w:val="00C049D9"/>
    <w:rsid w:val="00C14346"/>
    <w:rsid w:val="00C56DD3"/>
    <w:rsid w:val="00C70765"/>
    <w:rsid w:val="00CA3C34"/>
    <w:rsid w:val="00D321A8"/>
    <w:rsid w:val="00D96863"/>
    <w:rsid w:val="00DB01CA"/>
    <w:rsid w:val="00DB196E"/>
    <w:rsid w:val="00E34057"/>
    <w:rsid w:val="00E3431F"/>
    <w:rsid w:val="00E6385F"/>
    <w:rsid w:val="00E72BC5"/>
    <w:rsid w:val="00E92D6F"/>
    <w:rsid w:val="00EB6164"/>
    <w:rsid w:val="00EC4226"/>
    <w:rsid w:val="00ED3527"/>
    <w:rsid w:val="00EE129F"/>
    <w:rsid w:val="00EF73A8"/>
    <w:rsid w:val="00F12DD2"/>
    <w:rsid w:val="00F174DC"/>
    <w:rsid w:val="00F82F99"/>
    <w:rsid w:val="00F91A52"/>
    <w:rsid w:val="00FB63D8"/>
    <w:rsid w:val="00FC03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032F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8E02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cs="Times New Roman"/>
      <w:sz w:val="2"/>
    </w:rPr>
  </w:style>
  <w:style w:type="paragraph" w:customStyle="1" w:styleId="ConsTitle">
    <w:name w:val="ConsTitle"/>
    <w:uiPriority w:val="99"/>
    <w:rsid w:val="00ED3527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Normal">
    <w:name w:val="ConsPlusNormal"/>
    <w:uiPriority w:val="99"/>
    <w:rsid w:val="001C12D5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BodyText">
    <w:name w:val="Body Text"/>
    <w:basedOn w:val="Normal"/>
    <w:link w:val="BodyTextChar"/>
    <w:uiPriority w:val="99"/>
    <w:rsid w:val="00C70765"/>
    <w:pPr>
      <w:spacing w:line="360" w:lineRule="auto"/>
      <w:jc w:val="both"/>
    </w:pPr>
    <w:rPr>
      <w:sz w:val="26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C70765"/>
    <w:rPr>
      <w:rFonts w:cs="Times New Roman"/>
      <w:sz w:val="26"/>
    </w:rPr>
  </w:style>
  <w:style w:type="paragraph" w:customStyle="1" w:styleId="ConsPlusNonformat">
    <w:name w:val="ConsPlusNonformat"/>
    <w:uiPriority w:val="99"/>
    <w:rsid w:val="009558D1"/>
    <w:pPr>
      <w:widowControl w:val="0"/>
      <w:autoSpaceDE w:val="0"/>
      <w:autoSpaceDN w:val="0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9558D1"/>
    <w:pPr>
      <w:widowControl w:val="0"/>
      <w:autoSpaceDE w:val="0"/>
      <w:autoSpaceDN w:val="0"/>
    </w:pPr>
    <w:rPr>
      <w:b/>
      <w:sz w:val="28"/>
      <w:szCs w:val="20"/>
    </w:rPr>
  </w:style>
  <w:style w:type="paragraph" w:customStyle="1" w:styleId="ConsPlusCell">
    <w:name w:val="ConsPlusCell"/>
    <w:uiPriority w:val="99"/>
    <w:rsid w:val="009558D1"/>
    <w:pPr>
      <w:widowControl w:val="0"/>
      <w:autoSpaceDE w:val="0"/>
      <w:autoSpaceDN w:val="0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rsid w:val="009558D1"/>
    <w:pPr>
      <w:widowControl w:val="0"/>
      <w:autoSpaceDE w:val="0"/>
      <w:autoSpaceDN w:val="0"/>
    </w:pPr>
    <w:rPr>
      <w:rFonts w:ascii="Courier New" w:hAnsi="Courier New" w:cs="Courier New"/>
      <w:sz w:val="20"/>
      <w:szCs w:val="20"/>
    </w:rPr>
  </w:style>
  <w:style w:type="paragraph" w:customStyle="1" w:styleId="ConsPlusTitlePage">
    <w:name w:val="ConsPlusTitlePage"/>
    <w:uiPriority w:val="99"/>
    <w:rsid w:val="009558D1"/>
    <w:pPr>
      <w:widowControl w:val="0"/>
      <w:autoSpaceDE w:val="0"/>
      <w:autoSpaceDN w:val="0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rsid w:val="009558D1"/>
    <w:pPr>
      <w:widowControl w:val="0"/>
      <w:autoSpaceDE w:val="0"/>
      <w:autoSpaceDN w:val="0"/>
    </w:pPr>
    <w:rPr>
      <w:rFonts w:ascii="Tahoma" w:hAnsi="Tahoma" w:cs="Tahoma"/>
      <w:sz w:val="26"/>
      <w:szCs w:val="20"/>
    </w:rPr>
  </w:style>
  <w:style w:type="table" w:styleId="TableGrid">
    <w:name w:val="Table Grid"/>
    <w:basedOn w:val="TableNormal"/>
    <w:uiPriority w:val="99"/>
    <w:rsid w:val="000A2CC0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link w:val="TitleChar"/>
    <w:uiPriority w:val="99"/>
    <w:qFormat/>
    <w:locked/>
    <w:rsid w:val="00A24660"/>
    <w:pPr>
      <w:jc w:val="center"/>
    </w:pPr>
    <w:rPr>
      <w:b/>
      <w:sz w:val="26"/>
      <w:szCs w:val="20"/>
    </w:rPr>
  </w:style>
  <w:style w:type="character" w:customStyle="1" w:styleId="TitleChar">
    <w:name w:val="Title Char"/>
    <w:basedOn w:val="DefaultParagraphFont"/>
    <w:link w:val="Title"/>
    <w:uiPriority w:val="10"/>
    <w:rsid w:val="00EE04E4"/>
    <w:rPr>
      <w:rFonts w:asciiTheme="majorHAnsi" w:eastAsiaTheme="majorEastAsia" w:hAnsiTheme="majorHAnsi" w:cstheme="majorBidi"/>
      <w:b/>
      <w:bCs/>
      <w:kern w:val="28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9306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</TotalTime>
  <Pages>1</Pages>
  <Words>118</Words>
  <Characters>673</Characters>
  <Application>Microsoft Office Outlook</Application>
  <DocSecurity>0</DocSecurity>
  <Lines>0</Lines>
  <Paragraphs>0</Paragraphs>
  <ScaleCrop>false</ScaleCrop>
  <Company>HOME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Внесение изменений в нормативные правовые акты приморского края в связи с принятием законопроекта</dc:title>
  <dc:subject/>
  <dc:creator>User</dc:creator>
  <cp:keywords/>
  <dc:description/>
  <cp:lastModifiedBy>barabash.en</cp:lastModifiedBy>
  <cp:revision>4</cp:revision>
  <cp:lastPrinted>2017-02-21T11:31:00Z</cp:lastPrinted>
  <dcterms:created xsi:type="dcterms:W3CDTF">2017-02-16T10:06:00Z</dcterms:created>
  <dcterms:modified xsi:type="dcterms:W3CDTF">2017-02-21T11:48:00Z</dcterms:modified>
</cp:coreProperties>
</file>