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298468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3A7C" w:rsidRPr="00993A7C" w:rsidRDefault="00993A7C" w:rsidP="00993A7C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993A7C">
        <w:rPr>
          <w:b/>
        </w:rPr>
        <w:t xml:space="preserve">О ВНЕСЕНИИ ИЗМЕНЕНИЙ В ЗАКОН ПРИМОРСКОГО КРАЯ </w:t>
      </w:r>
      <w:r>
        <w:rPr>
          <w:b/>
        </w:rPr>
        <w:br/>
      </w:r>
      <w:r w:rsidRPr="00993A7C">
        <w:rPr>
          <w:b/>
        </w:rPr>
        <w:t>"О СТАТУСЕ ДЕПУТАТА ЗАКОНОДАТЕЛЬНОГО СОБРАНИЯ ПРИМОРСКОГО КРАЯ"</w:t>
      </w:r>
    </w:p>
    <w:p w:rsidR="00993A7C" w:rsidRPr="00993A7C" w:rsidRDefault="00993A7C" w:rsidP="00993A7C"/>
    <w:p w:rsidR="00993A7C" w:rsidRPr="00993A7C" w:rsidRDefault="00993A7C" w:rsidP="00993A7C">
      <w:pPr>
        <w:ind w:firstLine="720"/>
        <w:jc w:val="both"/>
      </w:pPr>
      <w:proofErr w:type="gramStart"/>
      <w:r w:rsidRPr="00993A7C">
        <w:t>Принят</w:t>
      </w:r>
      <w:proofErr w:type="gramEnd"/>
      <w:r w:rsidRPr="00993A7C">
        <w:t xml:space="preserve"> Законодательным Собранием Приморского края 29 марта</w:t>
      </w:r>
      <w:r>
        <w:br/>
      </w:r>
      <w:r w:rsidRPr="00993A7C">
        <w:t>2017 года</w:t>
      </w:r>
    </w:p>
    <w:p w:rsidR="00993A7C" w:rsidRPr="00993A7C" w:rsidRDefault="00993A7C" w:rsidP="00993A7C">
      <w:pPr>
        <w:ind w:firstLine="720"/>
        <w:jc w:val="both"/>
      </w:pPr>
    </w:p>
    <w:p w:rsidR="00993A7C" w:rsidRPr="00993A7C" w:rsidRDefault="00993A7C" w:rsidP="00993A7C">
      <w:pPr>
        <w:ind w:firstLine="720"/>
        <w:jc w:val="both"/>
        <w:rPr>
          <w:szCs w:val="28"/>
        </w:rPr>
      </w:pPr>
      <w:r w:rsidRPr="00993A7C">
        <w:rPr>
          <w:szCs w:val="28"/>
        </w:rPr>
        <w:t>СТАТЬЯ 1.</w:t>
      </w:r>
    </w:p>
    <w:p w:rsidR="00993A7C" w:rsidRPr="00993A7C" w:rsidRDefault="00993A7C" w:rsidP="00993A7C">
      <w:pPr>
        <w:ind w:firstLine="720"/>
        <w:jc w:val="both"/>
        <w:rPr>
          <w:szCs w:val="28"/>
        </w:rPr>
      </w:pPr>
      <w:proofErr w:type="gramStart"/>
      <w:r w:rsidRPr="00993A7C">
        <w:rPr>
          <w:szCs w:val="28"/>
        </w:rPr>
        <w:t xml:space="preserve">Внести в Закон Приморского края от 20 марта 1995 года № 2-КЗ </w:t>
      </w:r>
      <w:r w:rsidRPr="00993A7C">
        <w:rPr>
          <w:szCs w:val="28"/>
        </w:rPr>
        <w:br/>
        <w:t xml:space="preserve">"О статусе депутата Законодательного Собрания Приморского края" </w:t>
      </w:r>
      <w:r w:rsidRPr="00993A7C">
        <w:rPr>
          <w:szCs w:val="28"/>
        </w:rPr>
        <w:br/>
        <w:t>(в редакции Закона Приморского края от 9 июля 2012 года № 72-KЗ) (Ведомости Законодательного Собрания Приморского края, 2012, № 19,</w:t>
      </w:r>
      <w:r>
        <w:rPr>
          <w:szCs w:val="28"/>
        </w:rPr>
        <w:br/>
      </w:r>
      <w:r w:rsidRPr="00993A7C">
        <w:rPr>
          <w:szCs w:val="28"/>
        </w:rPr>
        <w:t>стр. 110, № 25, стр. 18, № 30, стр. 16; 2013, № 43, часть 3, стр. 123, № 52,</w:t>
      </w:r>
      <w:r>
        <w:rPr>
          <w:szCs w:val="28"/>
        </w:rPr>
        <w:br/>
      </w:r>
      <w:r w:rsidRPr="00993A7C">
        <w:rPr>
          <w:szCs w:val="28"/>
        </w:rPr>
        <w:t>стр. 44, № 57, стр. 64, № 62, стр. 45;</w:t>
      </w:r>
      <w:proofErr w:type="gramEnd"/>
      <w:r w:rsidRPr="00993A7C">
        <w:rPr>
          <w:szCs w:val="28"/>
        </w:rPr>
        <w:t xml:space="preserve"> </w:t>
      </w:r>
      <w:proofErr w:type="gramStart"/>
      <w:r w:rsidRPr="00993A7C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6, № 18, стр. 25) следующие изменения:</w:t>
      </w:r>
      <w:proofErr w:type="gramEnd"/>
    </w:p>
    <w:p w:rsidR="00993A7C" w:rsidRPr="00993A7C" w:rsidRDefault="00993A7C" w:rsidP="00993A7C">
      <w:pPr>
        <w:jc w:val="both"/>
        <w:rPr>
          <w:szCs w:val="28"/>
        </w:rPr>
      </w:pPr>
      <w:r w:rsidRPr="00993A7C">
        <w:rPr>
          <w:szCs w:val="28"/>
        </w:rPr>
        <w:tab/>
        <w:t>1)в пункте 9</w:t>
      </w:r>
      <w:r w:rsidRPr="00993A7C">
        <w:rPr>
          <w:szCs w:val="28"/>
          <w:vertAlign w:val="superscript"/>
        </w:rPr>
        <w:t>1</w:t>
      </w:r>
      <w:r w:rsidRPr="00993A7C">
        <w:rPr>
          <w:szCs w:val="28"/>
        </w:rPr>
        <w:t xml:space="preserve"> части 1 статьи 4 слова "на соответствующих выборах</w:t>
      </w:r>
      <w:proofErr w:type="gramStart"/>
      <w:r w:rsidRPr="00993A7C">
        <w:rPr>
          <w:szCs w:val="28"/>
        </w:rPr>
        <w:t>;"</w:t>
      </w:r>
      <w:proofErr w:type="gramEnd"/>
      <w:r w:rsidRPr="00993A7C">
        <w:rPr>
          <w:szCs w:val="28"/>
        </w:rPr>
        <w:t xml:space="preserve"> заменить словами "на соответствующих выборах. </w:t>
      </w:r>
      <w:proofErr w:type="gramStart"/>
      <w:r w:rsidRPr="00993A7C">
        <w:rPr>
          <w:szCs w:val="28"/>
        </w:rPr>
        <w:t>Понятие "иностранные финансовые инструменты" используется в настоящем Законе в значении, определенном Федеральным законом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инструментами";";</w:t>
      </w:r>
      <w:proofErr w:type="gramEnd"/>
    </w:p>
    <w:p w:rsidR="00993A7C" w:rsidRPr="00993A7C" w:rsidRDefault="00993A7C" w:rsidP="00993A7C">
      <w:pPr>
        <w:jc w:val="both"/>
        <w:rPr>
          <w:szCs w:val="28"/>
        </w:rPr>
      </w:pPr>
      <w:r w:rsidRPr="00993A7C">
        <w:rPr>
          <w:szCs w:val="28"/>
        </w:rPr>
        <w:tab/>
        <w:t>2)в части 2 статьи 7</w:t>
      </w:r>
      <w:r w:rsidRPr="00993A7C">
        <w:rPr>
          <w:szCs w:val="28"/>
          <w:vertAlign w:val="superscript"/>
        </w:rPr>
        <w:t>1</w:t>
      </w:r>
      <w:r w:rsidRPr="00993A7C">
        <w:rPr>
          <w:szCs w:val="28"/>
        </w:rPr>
        <w:t xml:space="preserve"> слова "от 7 мая 2013 года № 79-ФЗ" исключить. </w:t>
      </w:r>
    </w:p>
    <w:p w:rsidR="00993A7C" w:rsidRPr="00993A7C" w:rsidRDefault="00993A7C" w:rsidP="00993A7C">
      <w:pPr>
        <w:ind w:firstLine="709"/>
        <w:jc w:val="both"/>
        <w:rPr>
          <w:szCs w:val="28"/>
        </w:rPr>
      </w:pPr>
    </w:p>
    <w:p w:rsidR="00993A7C" w:rsidRPr="00993A7C" w:rsidRDefault="00993A7C" w:rsidP="00993A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3A7C">
        <w:rPr>
          <w:szCs w:val="28"/>
        </w:rPr>
        <w:t>СТАТЬЯ 2.</w:t>
      </w:r>
    </w:p>
    <w:p w:rsidR="00993A7C" w:rsidRPr="00993A7C" w:rsidRDefault="00993A7C" w:rsidP="00993A7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3A7C">
        <w:rPr>
          <w:szCs w:val="28"/>
        </w:rPr>
        <w:t>Настоящий Закон вступает в силу с 28 июня 2017 года.</w:t>
      </w:r>
    </w:p>
    <w:p w:rsidR="00993A7C" w:rsidRPr="00993A7C" w:rsidRDefault="00993A7C" w:rsidP="00993A7C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3A7C" w:rsidRPr="00993A7C" w:rsidRDefault="00993A7C" w:rsidP="00993A7C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3A7C" w:rsidRPr="00993A7C" w:rsidRDefault="00993A7C" w:rsidP="00993A7C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3A7C" w:rsidRDefault="00993A7C" w:rsidP="00993A7C">
      <w:pPr>
        <w:jc w:val="both"/>
        <w:rPr>
          <w:szCs w:val="28"/>
        </w:rPr>
      </w:pPr>
      <w:r w:rsidRPr="00993A7C">
        <w:rPr>
          <w:szCs w:val="28"/>
        </w:rPr>
        <w:t xml:space="preserve">Губернатор края                                                             </w:t>
      </w:r>
      <w:r>
        <w:rPr>
          <w:szCs w:val="28"/>
        </w:rPr>
        <w:t xml:space="preserve"> </w:t>
      </w:r>
      <w:r w:rsidRPr="00993A7C">
        <w:rPr>
          <w:szCs w:val="28"/>
        </w:rPr>
        <w:t xml:space="preserve">        В.В. Миклушевский</w:t>
      </w:r>
    </w:p>
    <w:p w:rsidR="00993A7C" w:rsidRDefault="00993A7C" w:rsidP="00993A7C">
      <w:pPr>
        <w:jc w:val="both"/>
        <w:rPr>
          <w:szCs w:val="28"/>
        </w:rPr>
      </w:pPr>
    </w:p>
    <w:p w:rsidR="00D9605B" w:rsidRDefault="00D9605B" w:rsidP="00D9605B">
      <w:bookmarkStart w:id="0" w:name="_GoBack"/>
      <w:r>
        <w:t>г. Владивосток</w:t>
      </w:r>
    </w:p>
    <w:p w:rsidR="00D9605B" w:rsidRDefault="00D9605B" w:rsidP="00D9605B">
      <w:r>
        <w:t>6 апреля 2017 года</w:t>
      </w:r>
    </w:p>
    <w:p w:rsidR="00D9605B" w:rsidRDefault="00D9605B" w:rsidP="00D9605B">
      <w:r>
        <w:t>№ 11</w:t>
      </w:r>
      <w:r>
        <w:t>2</w:t>
      </w:r>
      <w:r>
        <w:t>-КЗ</w:t>
      </w:r>
      <w:bookmarkEnd w:id="0"/>
    </w:p>
    <w:p w:rsidR="00993A7C" w:rsidRDefault="00993A7C" w:rsidP="00993A7C">
      <w:pPr>
        <w:jc w:val="both"/>
        <w:rPr>
          <w:szCs w:val="28"/>
        </w:rPr>
      </w:pPr>
    </w:p>
    <w:p w:rsidR="00993A7C" w:rsidRPr="00993A7C" w:rsidRDefault="00993A7C" w:rsidP="00993A7C">
      <w:pPr>
        <w:jc w:val="both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117" w:rsidRDefault="00765117">
      <w:r>
        <w:separator/>
      </w:r>
    </w:p>
  </w:endnote>
  <w:endnote w:type="continuationSeparator" w:id="0">
    <w:p w:rsidR="00765117" w:rsidRDefault="0076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117" w:rsidRDefault="00765117">
      <w:r>
        <w:separator/>
      </w:r>
    </w:p>
  </w:footnote>
  <w:footnote w:type="continuationSeparator" w:id="0">
    <w:p w:rsidR="00765117" w:rsidRDefault="007651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3A7C"/>
    <w:rsid w:val="0003291F"/>
    <w:rsid w:val="00380EE1"/>
    <w:rsid w:val="003B26E7"/>
    <w:rsid w:val="0047435B"/>
    <w:rsid w:val="005A2827"/>
    <w:rsid w:val="00765117"/>
    <w:rsid w:val="00993A7C"/>
    <w:rsid w:val="00AB70F9"/>
    <w:rsid w:val="00AC31EC"/>
    <w:rsid w:val="00B14397"/>
    <w:rsid w:val="00BE0544"/>
    <w:rsid w:val="00D9605B"/>
    <w:rsid w:val="00E34273"/>
    <w:rsid w:val="00E60B2A"/>
    <w:rsid w:val="00F14B13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93A7C"/>
    <w:rPr>
      <w:sz w:val="28"/>
    </w:rPr>
  </w:style>
  <w:style w:type="paragraph" w:styleId="a6">
    <w:name w:val="Balloon Text"/>
    <w:basedOn w:val="a"/>
    <w:link w:val="a7"/>
    <w:rsid w:val="00993A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93A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2017-03-29T06:07:00Z</cp:lastPrinted>
  <dcterms:created xsi:type="dcterms:W3CDTF">2017-04-06T01:52:00Z</dcterms:created>
  <dcterms:modified xsi:type="dcterms:W3CDTF">2017-04-06T01:52:00Z</dcterms:modified>
</cp:coreProperties>
</file>