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7" o:title=""/>
                </v:shape>
                <o:OLEObject Type="Embed" ProgID="Word.Picture.8" ShapeID="_x0000_i1025" DrawAspect="Content" ObjectID="_15529845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6657" w:rsidRPr="005C6657" w:rsidRDefault="005C6657" w:rsidP="005C6657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5C6657">
        <w:rPr>
          <w:b/>
          <w:bCs/>
          <w:szCs w:val="28"/>
        </w:rPr>
        <w:t>О ВНЕСЕНИИ ИЗМЕНЕНИЯ В  СТАТЬЮ 15 ЗАКОНА  ПРИМОРСКОГО КРАЯ "О ЗАКОНОДАТЕЛЬНОМ СОБРАНИИ</w:t>
      </w:r>
      <w:r w:rsidRPr="005C6657">
        <w:rPr>
          <w:b/>
          <w:bCs/>
          <w:szCs w:val="28"/>
        </w:rPr>
        <w:br/>
        <w:t>ПРИМОРСКОГО КРАЯ"</w:t>
      </w:r>
    </w:p>
    <w:p w:rsidR="005C6657" w:rsidRPr="005C6657" w:rsidRDefault="005C6657" w:rsidP="005C6657"/>
    <w:p w:rsidR="005C6657" w:rsidRPr="005C6657" w:rsidRDefault="005C6657" w:rsidP="005C6657">
      <w:pPr>
        <w:ind w:firstLine="720"/>
        <w:jc w:val="both"/>
      </w:pPr>
      <w:proofErr w:type="gramStart"/>
      <w:r w:rsidRPr="005C6657">
        <w:t>Принят</w:t>
      </w:r>
      <w:proofErr w:type="gramEnd"/>
      <w:r w:rsidRPr="005C6657">
        <w:t xml:space="preserve"> Законодательным Собранием Приморского края 29 марта </w:t>
      </w:r>
      <w:r>
        <w:br/>
      </w:r>
      <w:r w:rsidRPr="005C6657">
        <w:t>2017 года</w:t>
      </w:r>
    </w:p>
    <w:p w:rsidR="005C6657" w:rsidRPr="005C6657" w:rsidRDefault="005C6657" w:rsidP="005C6657">
      <w:r w:rsidRPr="005C6657">
        <w:tab/>
      </w:r>
    </w:p>
    <w:p w:rsidR="005C6657" w:rsidRPr="005C6657" w:rsidRDefault="005C6657" w:rsidP="005C66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C6657">
        <w:rPr>
          <w:szCs w:val="28"/>
        </w:rPr>
        <w:t>СТАТЬЯ 1.</w:t>
      </w:r>
    </w:p>
    <w:p w:rsidR="005C6657" w:rsidRPr="005C6657" w:rsidRDefault="005C6657" w:rsidP="005C66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C6657">
        <w:rPr>
          <w:szCs w:val="28"/>
        </w:rPr>
        <w:t>Внести в статью 15 Закона Приморского края от 5 мая 1995 года</w:t>
      </w:r>
      <w:r>
        <w:rPr>
          <w:szCs w:val="28"/>
        </w:rPr>
        <w:br/>
      </w:r>
      <w:r w:rsidRPr="005C6657">
        <w:rPr>
          <w:szCs w:val="28"/>
        </w:rP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 w:rsidRPr="005C6657">
        <w:rPr>
          <w:szCs w:val="28"/>
        </w:rPr>
        <w:t xml:space="preserve"> </w:t>
      </w:r>
      <w:proofErr w:type="gramStart"/>
      <w:r w:rsidRPr="005C6657">
        <w:rPr>
          <w:szCs w:val="28"/>
        </w:rPr>
        <w:t>2002,</w:t>
      </w:r>
      <w:r>
        <w:rPr>
          <w:szCs w:val="28"/>
        </w:rPr>
        <w:br/>
      </w:r>
      <w:r w:rsidRPr="005C6657">
        <w:rPr>
          <w:szCs w:val="28"/>
        </w:rPr>
        <w:t xml:space="preserve"> № 105, стр. 17, № 6, стр. 10; 2003, № 35, стр. 8; 2005, № 90, стр. 4; 2006, № 4, стр. 99; 2007, № 14, стр. 46; 2008, № 68, стр. 125, № 89, стр. 14; 2009, </w:t>
      </w:r>
      <w:r>
        <w:rPr>
          <w:szCs w:val="28"/>
        </w:rPr>
        <w:br/>
      </w:r>
      <w:r w:rsidRPr="005C6657">
        <w:rPr>
          <w:szCs w:val="28"/>
        </w:rPr>
        <w:t>№ 107,</w:t>
      </w:r>
      <w:r w:rsidR="00720C08">
        <w:rPr>
          <w:szCs w:val="28"/>
        </w:rPr>
        <w:t xml:space="preserve"> </w:t>
      </w:r>
      <w:r w:rsidRPr="005C6657">
        <w:rPr>
          <w:szCs w:val="28"/>
        </w:rPr>
        <w:t xml:space="preserve">стр. 32, № 118, стр. 44; 2010, № 157, стр. 20, № 163, стр. 39; 2011, </w:t>
      </w:r>
      <w:r>
        <w:rPr>
          <w:szCs w:val="28"/>
        </w:rPr>
        <w:br/>
      </w:r>
      <w:r w:rsidRPr="005C6657">
        <w:rPr>
          <w:szCs w:val="28"/>
        </w:rPr>
        <w:t>№ 176, стр. 20, № 201, стр. 19;</w:t>
      </w:r>
      <w:proofErr w:type="gramEnd"/>
      <w:r w:rsidRPr="005C6657">
        <w:rPr>
          <w:szCs w:val="28"/>
        </w:rPr>
        <w:t xml:space="preserve"> </w:t>
      </w:r>
      <w:proofErr w:type="gramStart"/>
      <w:r w:rsidRPr="005C6657">
        <w:rPr>
          <w:szCs w:val="28"/>
        </w:rPr>
        <w:t>2012, № 30, стр. 37, № 35, стр. 26, стр. 226; 2013, № 46, стр. 19, № 52, стр. 47, № 55, стр. 37, № 62, стр. 48; 2014, № 86, стр. 12, № 89, стр. 40, № 98, стр. 54; 2015, № 141, стр. 60, № 145, стр. 51; 2016, № 148, стр. 39, № 1, стр. 17, № 7, стр. 62;</w:t>
      </w:r>
      <w:proofErr w:type="gramEnd"/>
      <w:r w:rsidRPr="005C6657">
        <w:rPr>
          <w:szCs w:val="28"/>
        </w:rPr>
        <w:t xml:space="preserve"> </w:t>
      </w:r>
      <w:proofErr w:type="gramStart"/>
      <w:r w:rsidRPr="005C6657">
        <w:rPr>
          <w:szCs w:val="28"/>
        </w:rPr>
        <w:t>2017, № 18 стр. 33) следующее изменение:</w:t>
      </w:r>
      <w:proofErr w:type="gramEnd"/>
    </w:p>
    <w:p w:rsidR="005C6657" w:rsidRPr="005C6657" w:rsidRDefault="005C6657" w:rsidP="005C6657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5C6657">
        <w:rPr>
          <w:szCs w:val="28"/>
        </w:rPr>
        <w:t>пункт 3 дополнить словами "Понятие "иностранные финансовые инструменты" используется в настоящем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  <w:proofErr w:type="gramEnd"/>
    </w:p>
    <w:p w:rsidR="005C6657" w:rsidRPr="005C6657" w:rsidRDefault="005C6657" w:rsidP="005C665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C6657" w:rsidRPr="005C6657" w:rsidRDefault="005C6657" w:rsidP="005C6657">
      <w:pPr>
        <w:ind w:firstLine="708"/>
        <w:jc w:val="both"/>
        <w:rPr>
          <w:szCs w:val="28"/>
        </w:rPr>
      </w:pPr>
      <w:r w:rsidRPr="005C6657">
        <w:rPr>
          <w:szCs w:val="28"/>
        </w:rPr>
        <w:t>СТАТЬЯ 2.</w:t>
      </w:r>
    </w:p>
    <w:p w:rsidR="005C6657" w:rsidRPr="005C6657" w:rsidRDefault="005C6657" w:rsidP="005C665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C6657">
        <w:rPr>
          <w:szCs w:val="28"/>
        </w:rPr>
        <w:t>Настоящий Закон вступает в силу с 28 июня 2017 года.</w:t>
      </w:r>
    </w:p>
    <w:p w:rsidR="005C6657" w:rsidRPr="005C6657" w:rsidRDefault="005C6657" w:rsidP="005C66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C6657" w:rsidRPr="005C6657" w:rsidRDefault="005C6657" w:rsidP="005C66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C6657" w:rsidRPr="005C6657" w:rsidRDefault="005C6657" w:rsidP="005C66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C6657" w:rsidRDefault="005C6657" w:rsidP="005C6657">
      <w:pPr>
        <w:rPr>
          <w:szCs w:val="28"/>
        </w:rPr>
      </w:pPr>
      <w:r w:rsidRPr="005C6657">
        <w:rPr>
          <w:szCs w:val="28"/>
        </w:rPr>
        <w:t>Губернатор края                                                                      В.В. Миклушевский</w:t>
      </w:r>
    </w:p>
    <w:p w:rsidR="005C6657" w:rsidRDefault="005C6657" w:rsidP="005C6657">
      <w:pPr>
        <w:rPr>
          <w:szCs w:val="28"/>
        </w:rPr>
      </w:pPr>
    </w:p>
    <w:p w:rsidR="003D53E0" w:rsidRDefault="003D53E0" w:rsidP="003D53E0">
      <w:bookmarkStart w:id="0" w:name="_GoBack"/>
      <w:r>
        <w:t>г. Владивосток</w:t>
      </w:r>
    </w:p>
    <w:p w:rsidR="003D53E0" w:rsidRDefault="003D53E0" w:rsidP="003D53E0">
      <w:r>
        <w:t>6 апреля 2017 года</w:t>
      </w:r>
    </w:p>
    <w:p w:rsidR="00BE0544" w:rsidRDefault="003D53E0">
      <w:r>
        <w:t>№ 11</w:t>
      </w:r>
      <w:r>
        <w:t>1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D22" w:rsidRDefault="00570D22">
      <w:r>
        <w:separator/>
      </w:r>
    </w:p>
  </w:endnote>
  <w:endnote w:type="continuationSeparator" w:id="0">
    <w:p w:rsidR="00570D22" w:rsidRDefault="0057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D22" w:rsidRDefault="00570D22">
      <w:r>
        <w:separator/>
      </w:r>
    </w:p>
  </w:footnote>
  <w:footnote w:type="continuationSeparator" w:id="0">
    <w:p w:rsidR="00570D22" w:rsidRDefault="00570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657"/>
    <w:rsid w:val="0003291F"/>
    <w:rsid w:val="00380EE1"/>
    <w:rsid w:val="003B26E7"/>
    <w:rsid w:val="003D53E0"/>
    <w:rsid w:val="0047435B"/>
    <w:rsid w:val="00531132"/>
    <w:rsid w:val="00570D22"/>
    <w:rsid w:val="005A2827"/>
    <w:rsid w:val="005C6657"/>
    <w:rsid w:val="00720C08"/>
    <w:rsid w:val="00AB70F9"/>
    <w:rsid w:val="00AC31EC"/>
    <w:rsid w:val="00B14397"/>
    <w:rsid w:val="00BE0544"/>
    <w:rsid w:val="00C17FF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C66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C66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2017-03-30T04:55:00Z</cp:lastPrinted>
  <dcterms:created xsi:type="dcterms:W3CDTF">2017-04-06T01:49:00Z</dcterms:created>
  <dcterms:modified xsi:type="dcterms:W3CDTF">2017-04-06T01:49:00Z</dcterms:modified>
</cp:coreProperties>
</file>