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716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36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36B6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36B6" w:rsidRPr="00EB36B6">
              <w:rPr>
                <w:szCs w:val="28"/>
              </w:rPr>
              <w:t>337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36B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36B6" w:rsidP="0094344A">
            <w:pPr>
              <w:ind w:left="-108"/>
              <w:jc w:val="both"/>
            </w:pPr>
            <w:r w:rsidRPr="00EB36B6">
              <w:t>О Положении об общественной приемной депутата Законодател</w:t>
            </w:r>
            <w:proofErr w:type="gramStart"/>
            <w:r w:rsidRPr="00EB36B6">
              <w:t>ь-</w:t>
            </w:r>
            <w:proofErr w:type="gramEnd"/>
            <w:r w:rsidRPr="00EB36B6">
              <w:t xml:space="preserve"> </w:t>
            </w:r>
            <w:proofErr w:type="spellStart"/>
            <w:r w:rsidRPr="00EB36B6">
              <w:t>ного</w:t>
            </w:r>
            <w:proofErr w:type="spellEnd"/>
            <w:r w:rsidRPr="00EB36B6">
              <w:t xml:space="preserve"> Собрания Приморского края</w:t>
            </w:r>
          </w:p>
          <w:p w:rsidR="000B3FB2" w:rsidRPr="00EB36B6" w:rsidRDefault="000B3FB2" w:rsidP="0094344A">
            <w:pPr>
              <w:ind w:left="-108"/>
              <w:jc w:val="both"/>
            </w:pPr>
          </w:p>
        </w:tc>
      </w:tr>
    </w:tbl>
    <w:p w:rsidR="00EB36B6" w:rsidRPr="00EB36B6" w:rsidRDefault="00EB36B6" w:rsidP="00EB36B6">
      <w:pPr>
        <w:ind w:firstLine="709"/>
      </w:pPr>
      <w:r w:rsidRPr="00EB36B6">
        <w:t>Законодательное Собрание Приморского края</w:t>
      </w:r>
    </w:p>
    <w:p w:rsidR="00EB36B6" w:rsidRPr="00EB36B6" w:rsidRDefault="00EB36B6" w:rsidP="00EB36B6"/>
    <w:p w:rsidR="00EB36B6" w:rsidRPr="00EB36B6" w:rsidRDefault="00EB36B6" w:rsidP="00EB36B6">
      <w:r w:rsidRPr="00EB36B6">
        <w:t>ПОСТАНОВЛЯЕТ:</w:t>
      </w:r>
    </w:p>
    <w:p w:rsidR="00EB36B6" w:rsidRPr="00EB36B6" w:rsidRDefault="00EB36B6" w:rsidP="00EB36B6"/>
    <w:p w:rsidR="00EB36B6" w:rsidRPr="00EB36B6" w:rsidRDefault="00EB36B6" w:rsidP="00EB36B6">
      <w:pPr>
        <w:ind w:firstLine="709"/>
        <w:jc w:val="both"/>
      </w:pPr>
      <w:r w:rsidRPr="00EB36B6">
        <w:t>1.Утвердить Положение об общественной приемной депутата Законодательного Собрания Приморского края (прилагается).</w:t>
      </w:r>
    </w:p>
    <w:p w:rsidR="00EB36B6" w:rsidRPr="00EB36B6" w:rsidRDefault="00EB36B6" w:rsidP="00EB36B6">
      <w:pPr>
        <w:ind w:firstLine="709"/>
        <w:jc w:val="both"/>
      </w:pPr>
    </w:p>
    <w:p w:rsidR="00EB36B6" w:rsidRPr="00EB36B6" w:rsidRDefault="00EB36B6" w:rsidP="00EB36B6">
      <w:pPr>
        <w:jc w:val="both"/>
      </w:pPr>
      <w:r w:rsidRPr="00EB36B6">
        <w:tab/>
        <w:t>2.Настоящее постановление вступает в силу со дня его принятия.</w:t>
      </w:r>
    </w:p>
    <w:p w:rsidR="00EB36B6" w:rsidRPr="00EB36B6" w:rsidRDefault="00EB36B6" w:rsidP="00EB36B6">
      <w:pPr>
        <w:jc w:val="both"/>
      </w:pPr>
      <w:bookmarkStart w:id="0" w:name="_GoBack"/>
      <w:bookmarkEnd w:id="0"/>
    </w:p>
    <w:p w:rsidR="00EB36B6" w:rsidRPr="00EB36B6" w:rsidRDefault="00EB36B6" w:rsidP="00EB36B6">
      <w:pPr>
        <w:jc w:val="both"/>
      </w:pPr>
    </w:p>
    <w:p w:rsidR="00EB36B6" w:rsidRPr="00EB36B6" w:rsidRDefault="00EB36B6" w:rsidP="00EB36B6">
      <w:pPr>
        <w:jc w:val="both"/>
      </w:pPr>
    </w:p>
    <w:p w:rsidR="00EB36B6" w:rsidRPr="00EB36B6" w:rsidRDefault="00EB36B6" w:rsidP="00EB36B6">
      <w:pPr>
        <w:jc w:val="both"/>
      </w:pPr>
      <w:r w:rsidRPr="00EB36B6">
        <w:t>Председатель</w:t>
      </w:r>
    </w:p>
    <w:p w:rsidR="00EB36B6" w:rsidRPr="00EB36B6" w:rsidRDefault="00EB36B6" w:rsidP="00EB36B6">
      <w:pPr>
        <w:jc w:val="both"/>
      </w:pPr>
      <w:r w:rsidRPr="00EB36B6">
        <w:t xml:space="preserve">Законодательного Собрания </w:t>
      </w:r>
      <w:r w:rsidRPr="00EB36B6">
        <w:tab/>
      </w:r>
      <w:r w:rsidRPr="00EB36B6">
        <w:tab/>
      </w:r>
      <w:r w:rsidRPr="00EB36B6">
        <w:tab/>
      </w:r>
      <w:r w:rsidRPr="00EB36B6">
        <w:tab/>
      </w:r>
      <w:r w:rsidRPr="00EB36B6">
        <w:tab/>
      </w:r>
      <w:r w:rsidRPr="00EB36B6">
        <w:tab/>
        <w:t xml:space="preserve">             А.И. Ролик</w:t>
      </w:r>
    </w:p>
    <w:p w:rsidR="00EB36B6" w:rsidRPr="00EB36B6" w:rsidRDefault="00EB36B6" w:rsidP="00EB36B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199" w:rsidRDefault="00796199">
      <w:r>
        <w:separator/>
      </w:r>
    </w:p>
  </w:endnote>
  <w:endnote w:type="continuationSeparator" w:id="0">
    <w:p w:rsidR="00796199" w:rsidRDefault="00796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199" w:rsidRDefault="00796199">
      <w:r>
        <w:separator/>
      </w:r>
    </w:p>
  </w:footnote>
  <w:footnote w:type="continuationSeparator" w:id="0">
    <w:p w:rsidR="00796199" w:rsidRDefault="00796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36B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619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36B6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2017-03-29T23:31:00Z</cp:lastPrinted>
  <dcterms:created xsi:type="dcterms:W3CDTF">2017-03-29T23:28:00Z</dcterms:created>
  <dcterms:modified xsi:type="dcterms:W3CDTF">2017-03-29T23:31:00Z</dcterms:modified>
</cp:coreProperties>
</file>