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79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C46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C4624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C4624" w:rsidRPr="00DC4624">
              <w:rPr>
                <w:szCs w:val="28"/>
              </w:rPr>
              <w:t>331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C46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C4624" w:rsidP="0094344A">
            <w:pPr>
              <w:ind w:left="-108"/>
              <w:jc w:val="both"/>
            </w:pPr>
            <w:r w:rsidRPr="00DC4624">
              <w:t xml:space="preserve">О проекте закона Приморского края "О внесении изменений в  статью 25 Закона Приморского края "О статусе депутата </w:t>
            </w:r>
            <w:proofErr w:type="spellStart"/>
            <w:proofErr w:type="gramStart"/>
            <w:r w:rsidRPr="00DC4624">
              <w:t>Законо</w:t>
            </w:r>
            <w:proofErr w:type="spellEnd"/>
            <w:r>
              <w:t>-</w:t>
            </w:r>
            <w:r w:rsidRPr="00DC4624">
              <w:t>дательного</w:t>
            </w:r>
            <w:proofErr w:type="gramEnd"/>
            <w:r w:rsidRPr="00DC4624">
              <w:t xml:space="preserve"> Собрания Приморского края"</w:t>
            </w:r>
          </w:p>
          <w:p w:rsidR="000B3FB2" w:rsidRPr="00DC4624" w:rsidRDefault="000B3FB2" w:rsidP="0094344A">
            <w:pPr>
              <w:ind w:left="-108"/>
              <w:jc w:val="both"/>
            </w:pPr>
          </w:p>
        </w:tc>
      </w:tr>
    </w:tbl>
    <w:p w:rsidR="00DC4624" w:rsidRPr="00DC4624" w:rsidRDefault="00DC4624" w:rsidP="00DC4624">
      <w:pPr>
        <w:ind w:firstLine="709"/>
      </w:pPr>
      <w:r w:rsidRPr="00DC4624">
        <w:t>Законодательное Собрание Приморского края</w:t>
      </w:r>
    </w:p>
    <w:p w:rsidR="00DC4624" w:rsidRPr="00DC4624" w:rsidRDefault="00DC4624" w:rsidP="00DC4624"/>
    <w:p w:rsidR="00DC4624" w:rsidRPr="00DC4624" w:rsidRDefault="00DC4624" w:rsidP="00DC4624">
      <w:r w:rsidRPr="00DC4624">
        <w:t>ПОСТАНОВЛЯЕТ:</w:t>
      </w:r>
    </w:p>
    <w:p w:rsidR="00DC4624" w:rsidRPr="00DC4624" w:rsidRDefault="00DC4624" w:rsidP="00DC4624"/>
    <w:p w:rsidR="00DC4624" w:rsidRPr="00DC4624" w:rsidRDefault="00DC4624" w:rsidP="00DC4624">
      <w:pPr>
        <w:ind w:firstLine="709"/>
        <w:jc w:val="both"/>
      </w:pPr>
      <w:proofErr w:type="gramStart"/>
      <w:r w:rsidRPr="00DC4624">
        <w:t xml:space="preserve">1.Согласиться с предложением комитета Законодательного Собрания по регламенту, депутатской этике и организации работы Законодательного Собрания о нецелесообразности рассмотрения проекта закона Приморского края "О внесении изменений в статью 25 Закона Приморского края </w:t>
      </w:r>
      <w:r w:rsidRPr="00DC4624">
        <w:br/>
        <w:t>"О статусе депутата Законодательного Собрания Приморского края", принятого Законодательным Собранием 25 января 2017 года в первом чтении, и снять указанный законопроект с дальнейшего рассмотрения Законодательного Собрания.</w:t>
      </w:r>
      <w:proofErr w:type="gramEnd"/>
    </w:p>
    <w:p w:rsidR="00DC4624" w:rsidRPr="00DC4624" w:rsidRDefault="00DC4624" w:rsidP="00DC4624">
      <w:pPr>
        <w:ind w:firstLine="709"/>
        <w:jc w:val="both"/>
      </w:pPr>
    </w:p>
    <w:p w:rsidR="00DC4624" w:rsidRPr="00DC4624" w:rsidRDefault="00DC4624" w:rsidP="00DC4624">
      <w:pPr>
        <w:ind w:firstLine="709"/>
        <w:jc w:val="both"/>
      </w:pPr>
      <w:r w:rsidRPr="00DC4624">
        <w:t>2.Направить настоящее постановление в комитет Законодательного Собрания по регламенту, депутатской этике и организации работы Законодательного Собрания.</w:t>
      </w:r>
    </w:p>
    <w:p w:rsidR="00DC4624" w:rsidRPr="00DC4624" w:rsidRDefault="00DC4624" w:rsidP="00DC4624">
      <w:pPr>
        <w:jc w:val="both"/>
      </w:pPr>
    </w:p>
    <w:p w:rsidR="00DC4624" w:rsidRPr="00DC4624" w:rsidRDefault="00DC4624" w:rsidP="00DC4624">
      <w:pPr>
        <w:jc w:val="both"/>
      </w:pPr>
      <w:r w:rsidRPr="00DC4624">
        <w:tab/>
        <w:t>3.Настоящее постановление вступает в силу со дня его принятия.</w:t>
      </w:r>
    </w:p>
    <w:p w:rsidR="00DC4624" w:rsidRPr="00DC4624" w:rsidRDefault="00DC4624" w:rsidP="00DC4624">
      <w:pPr>
        <w:jc w:val="both"/>
      </w:pPr>
      <w:bookmarkStart w:id="0" w:name="_GoBack"/>
      <w:bookmarkEnd w:id="0"/>
    </w:p>
    <w:p w:rsidR="00DC4624" w:rsidRPr="00DC4624" w:rsidRDefault="00DC4624" w:rsidP="00DC4624">
      <w:pPr>
        <w:jc w:val="both"/>
      </w:pPr>
    </w:p>
    <w:p w:rsidR="00DC4624" w:rsidRPr="00DC4624" w:rsidRDefault="00DC4624" w:rsidP="00DC4624">
      <w:pPr>
        <w:jc w:val="both"/>
      </w:pPr>
    </w:p>
    <w:p w:rsidR="00DC4624" w:rsidRPr="00DC4624" w:rsidRDefault="00DC4624" w:rsidP="00DC4624">
      <w:pPr>
        <w:jc w:val="both"/>
      </w:pPr>
      <w:r w:rsidRPr="00DC4624">
        <w:t>Председатель</w:t>
      </w:r>
    </w:p>
    <w:p w:rsidR="00DC4624" w:rsidRPr="00DC4624" w:rsidRDefault="00DC4624" w:rsidP="00DC4624">
      <w:pPr>
        <w:jc w:val="both"/>
      </w:pPr>
      <w:r w:rsidRPr="00DC4624">
        <w:t xml:space="preserve">Законодательного Собрания </w:t>
      </w:r>
      <w:r w:rsidRPr="00DC4624">
        <w:tab/>
      </w:r>
      <w:r w:rsidRPr="00DC4624">
        <w:tab/>
      </w:r>
      <w:r w:rsidRPr="00DC4624">
        <w:tab/>
      </w:r>
      <w:r w:rsidRPr="00DC4624">
        <w:tab/>
      </w:r>
      <w:r w:rsidRPr="00DC4624">
        <w:tab/>
      </w:r>
      <w:r w:rsidRPr="00DC4624">
        <w:tab/>
        <w:t xml:space="preserve">             А.И. Ролик</w:t>
      </w:r>
    </w:p>
    <w:p w:rsidR="00DC4624" w:rsidRPr="00DC4624" w:rsidRDefault="00DC4624" w:rsidP="00DC462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06D" w:rsidRDefault="00E9106D">
      <w:r>
        <w:separator/>
      </w:r>
    </w:p>
  </w:endnote>
  <w:endnote w:type="continuationSeparator" w:id="0">
    <w:p w:rsidR="00E9106D" w:rsidRDefault="00E9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06D" w:rsidRDefault="00E9106D">
      <w:r>
        <w:separator/>
      </w:r>
    </w:p>
  </w:footnote>
  <w:footnote w:type="continuationSeparator" w:id="0">
    <w:p w:rsidR="00E9106D" w:rsidRDefault="00E910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46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4624"/>
    <w:rsid w:val="00DF01B2"/>
    <w:rsid w:val="00E9106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2017-03-29T05:50:00Z</cp:lastPrinted>
  <dcterms:created xsi:type="dcterms:W3CDTF">2017-03-29T05:48:00Z</dcterms:created>
  <dcterms:modified xsi:type="dcterms:W3CDTF">2017-03-29T05:50:00Z</dcterms:modified>
</cp:coreProperties>
</file>