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95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7E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7EC9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7EC9" w:rsidRPr="00987EC9">
              <w:rPr>
                <w:szCs w:val="28"/>
              </w:rPr>
              <w:t>330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7E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7EC9" w:rsidP="0094344A">
            <w:pPr>
              <w:ind w:left="-108"/>
              <w:jc w:val="both"/>
            </w:pPr>
            <w:r>
              <w:t>О докладе о деятельности уполномоченного по защите прав предпринимателей в Приморском крае в 2016 году</w:t>
            </w:r>
          </w:p>
          <w:p w:rsidR="000B3FB2" w:rsidRPr="00987EC9" w:rsidRDefault="000B3FB2" w:rsidP="0094344A">
            <w:pPr>
              <w:ind w:left="-108"/>
              <w:jc w:val="both"/>
            </w:pPr>
          </w:p>
        </w:tc>
      </w:tr>
    </w:tbl>
    <w:p w:rsidR="00987EC9" w:rsidRDefault="00987EC9" w:rsidP="00987EC9">
      <w:pPr>
        <w:ind w:firstLine="708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987EC9" w:rsidRDefault="00987EC9" w:rsidP="00987EC9">
      <w:pPr>
        <w:rPr>
          <w:szCs w:val="28"/>
        </w:rPr>
      </w:pPr>
    </w:p>
    <w:p w:rsidR="00987EC9" w:rsidRDefault="00987EC9" w:rsidP="00987EC9">
      <w:pPr>
        <w:rPr>
          <w:szCs w:val="28"/>
        </w:rPr>
      </w:pPr>
      <w:r>
        <w:rPr>
          <w:szCs w:val="28"/>
        </w:rPr>
        <w:t>ПОСТАНОВЛЯЕТ:</w:t>
      </w:r>
    </w:p>
    <w:p w:rsidR="00987EC9" w:rsidRDefault="00987EC9" w:rsidP="00987EC9">
      <w:pPr>
        <w:rPr>
          <w:szCs w:val="28"/>
        </w:rPr>
      </w:pPr>
    </w:p>
    <w:p w:rsidR="00987EC9" w:rsidRDefault="00987EC9" w:rsidP="00987EC9">
      <w:pPr>
        <w:pStyle w:val="a6"/>
        <w:ind w:firstLine="709"/>
      </w:pPr>
      <w:r>
        <w:t>1.Принять доклад о деятельности уполномоченного по защите прав предпринимателей в Приморском крае в 2016 году к сведению.</w:t>
      </w:r>
    </w:p>
    <w:p w:rsidR="00987EC9" w:rsidRDefault="00987EC9" w:rsidP="00987EC9">
      <w:pPr>
        <w:ind w:firstLine="709"/>
        <w:jc w:val="both"/>
      </w:pPr>
    </w:p>
    <w:p w:rsidR="00987EC9" w:rsidRDefault="00987EC9" w:rsidP="00987EC9">
      <w:pPr>
        <w:pStyle w:val="a6"/>
      </w:pPr>
      <w:r>
        <w:tab/>
        <w:t>2.Настоящее постановление вступает в силу со дня его принятия.</w:t>
      </w:r>
    </w:p>
    <w:p w:rsidR="00987EC9" w:rsidRPr="0059601A" w:rsidRDefault="00987EC9" w:rsidP="00987E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87EC9" w:rsidRDefault="00987EC9" w:rsidP="00987EC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87EC9" w:rsidRDefault="00987EC9" w:rsidP="00987EC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987EC9" w:rsidRDefault="00987EC9" w:rsidP="00987EC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87EC9" w:rsidRDefault="00987EC9" w:rsidP="00987EC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А.И. Ролик</w:t>
      </w:r>
    </w:p>
    <w:p w:rsidR="00987EC9" w:rsidRDefault="00987EC9" w:rsidP="00987EC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E07" w:rsidRDefault="000C3E07">
      <w:r>
        <w:separator/>
      </w:r>
    </w:p>
  </w:endnote>
  <w:endnote w:type="continuationSeparator" w:id="0">
    <w:p w:rsidR="000C3E07" w:rsidRDefault="000C3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E07" w:rsidRDefault="000C3E07">
      <w:r>
        <w:separator/>
      </w:r>
    </w:p>
  </w:footnote>
  <w:footnote w:type="continuationSeparator" w:id="0">
    <w:p w:rsidR="000C3E07" w:rsidRDefault="000C3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EC9"/>
    <w:rsid w:val="00057575"/>
    <w:rsid w:val="000B3FB2"/>
    <w:rsid w:val="000C3E07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7EC9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987EC9"/>
    <w:pPr>
      <w:jc w:val="both"/>
    </w:pPr>
  </w:style>
  <w:style w:type="character" w:customStyle="1" w:styleId="a7">
    <w:name w:val="Основной текст Знак"/>
    <w:link w:val="a6"/>
    <w:rsid w:val="00987EC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2017-03-29T06:16:00Z</cp:lastPrinted>
  <dcterms:created xsi:type="dcterms:W3CDTF">2017-03-29T06:15:00Z</dcterms:created>
  <dcterms:modified xsi:type="dcterms:W3CDTF">2017-03-29T06:16:00Z</dcterms:modified>
</cp:coreProperties>
</file>