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6" o:title=""/>
                </v:shape>
                <o:OLEObject Type="Embed" ProgID="Word.Picture.8" ShapeID="_x0000_i1025" DrawAspect="Content" ObjectID="_15522973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C5A9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C5A94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C5A94" w:rsidRPr="00FC5A94">
              <w:rPr>
                <w:szCs w:val="28"/>
              </w:rPr>
              <w:t>327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C5A9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C5A94" w:rsidP="0094344A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>
              <w:br/>
              <w:t xml:space="preserve">приложение 4 к Закону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</w:t>
            </w:r>
            <w:proofErr w:type="spellStart"/>
            <w:r>
              <w:t>Хасанским</w:t>
            </w:r>
            <w:proofErr w:type="spellEnd"/>
            <w:r>
              <w:t xml:space="preserve"> муниципальным </w:t>
            </w:r>
            <w:proofErr w:type="spellStart"/>
            <w:r>
              <w:t>райо</w:t>
            </w:r>
            <w:proofErr w:type="spellEnd"/>
            <w:r>
              <w:t>-ном и поселениями, образован-</w:t>
            </w:r>
            <w:proofErr w:type="spellStart"/>
            <w:r>
              <w:t>ными</w:t>
            </w:r>
            <w:proofErr w:type="spellEnd"/>
            <w:r>
              <w:t xml:space="preserve"> в границах Хасанского </w:t>
            </w:r>
            <w:proofErr w:type="spellStart"/>
            <w:r>
              <w:t>муни-ципального</w:t>
            </w:r>
            <w:proofErr w:type="spellEnd"/>
            <w:r>
              <w:t xml:space="preserve"> района"</w:t>
            </w:r>
          </w:p>
          <w:p w:rsidR="000B3FB2" w:rsidRPr="00FC5A94" w:rsidRDefault="000B3FB2" w:rsidP="0094344A">
            <w:pPr>
              <w:ind w:left="-108"/>
              <w:jc w:val="both"/>
            </w:pPr>
          </w:p>
        </w:tc>
      </w:tr>
    </w:tbl>
    <w:p w:rsidR="00FC5A94" w:rsidRDefault="00FC5A94" w:rsidP="00FC5A94">
      <w:pPr>
        <w:ind w:firstLine="720"/>
        <w:jc w:val="both"/>
      </w:pPr>
      <w:r>
        <w:t>Законодательное Собрание Приморского края</w:t>
      </w:r>
    </w:p>
    <w:p w:rsidR="00FC5A94" w:rsidRDefault="00FC5A94" w:rsidP="00FC5A94">
      <w:pPr>
        <w:ind w:firstLine="720"/>
        <w:jc w:val="both"/>
      </w:pPr>
    </w:p>
    <w:p w:rsidR="00FC5A94" w:rsidRDefault="00FC5A94" w:rsidP="00FC5A94">
      <w:pPr>
        <w:tabs>
          <w:tab w:val="left" w:pos="0"/>
        </w:tabs>
        <w:jc w:val="both"/>
      </w:pPr>
      <w:r>
        <w:t>ПОСТАНОВЛЯЕТ:</w:t>
      </w:r>
    </w:p>
    <w:p w:rsidR="00FC5A94" w:rsidRDefault="00FC5A94" w:rsidP="00FC5A94"/>
    <w:p w:rsidR="00FC5A94" w:rsidRDefault="00FC5A94" w:rsidP="00FC5A94">
      <w:pPr>
        <w:ind w:firstLine="720"/>
        <w:jc w:val="both"/>
      </w:pPr>
      <w:r>
        <w:t>1.Принять проект закона Приморского края "О внесении изменений</w:t>
      </w:r>
      <w:r>
        <w:br/>
        <w:t>в приложение 4 к Закону Приморского края</w:t>
      </w:r>
      <w:r w:rsidRPr="00657D30">
        <w:t xml:space="preserve"> </w:t>
      </w:r>
      <w:r>
        <w:t xml:space="preserve">"О разграничении имущества, находящегося в муниципальной собственности, между </w:t>
      </w:r>
      <w:proofErr w:type="spellStart"/>
      <w:r>
        <w:t>Хасанским</w:t>
      </w:r>
      <w:proofErr w:type="spellEnd"/>
      <w:r>
        <w:t xml:space="preserve"> муниципальным районом и поселениями, образованными в границах Хасанского муниципального района" в первом чтении.</w:t>
      </w:r>
    </w:p>
    <w:p w:rsidR="00FC5A94" w:rsidRDefault="00FC5A94" w:rsidP="00FC5A94">
      <w:pPr>
        <w:ind w:firstLine="720"/>
        <w:jc w:val="both"/>
        <w:rPr>
          <w:szCs w:val="28"/>
        </w:rPr>
      </w:pPr>
    </w:p>
    <w:p w:rsidR="00FC5A94" w:rsidRDefault="00FC5A94" w:rsidP="00FC5A94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19 апреля 2017 года.</w:t>
      </w:r>
    </w:p>
    <w:p w:rsidR="00FC5A94" w:rsidRDefault="00FC5A94" w:rsidP="00FC5A94">
      <w:pPr>
        <w:ind w:firstLine="720"/>
        <w:jc w:val="both"/>
      </w:pPr>
    </w:p>
    <w:p w:rsidR="00FC5A94" w:rsidRDefault="00FC5A94" w:rsidP="00FC5A94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C5A94" w:rsidRDefault="00FC5A94" w:rsidP="00FC5A94">
      <w:pPr>
        <w:ind w:firstLine="720"/>
        <w:jc w:val="both"/>
      </w:pPr>
    </w:p>
    <w:p w:rsidR="00FC5A94" w:rsidRDefault="00FC5A94" w:rsidP="00FC5A94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FC5A94" w:rsidRDefault="00FC5A94" w:rsidP="00FC5A94">
      <w:pPr>
        <w:ind w:firstLine="720"/>
        <w:jc w:val="both"/>
      </w:pPr>
    </w:p>
    <w:p w:rsidR="00FC5A94" w:rsidRDefault="00FC5A94" w:rsidP="00FC5A94">
      <w:pPr>
        <w:ind w:firstLine="720"/>
        <w:jc w:val="both"/>
      </w:pPr>
    </w:p>
    <w:p w:rsidR="00FC5A94" w:rsidRDefault="00FC5A94" w:rsidP="00FC5A94">
      <w:pPr>
        <w:ind w:firstLine="720"/>
        <w:jc w:val="both"/>
      </w:pPr>
    </w:p>
    <w:p w:rsidR="00FC5A94" w:rsidRDefault="00FC5A94" w:rsidP="00FC5A94">
      <w:pPr>
        <w:jc w:val="both"/>
      </w:pPr>
      <w:r>
        <w:t>Председатель</w:t>
      </w:r>
    </w:p>
    <w:p w:rsidR="00931FD6" w:rsidRDefault="00FC5A94" w:rsidP="00FC5A94">
      <w:pPr>
        <w:jc w:val="both"/>
      </w:pPr>
      <w:r>
        <w:t>Законодательного Собрания</w:t>
      </w:r>
      <w:r>
        <w:tab/>
        <w:t xml:space="preserve">                                                              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6C9" w:rsidRDefault="00ED36C9">
      <w:r>
        <w:separator/>
      </w:r>
    </w:p>
  </w:endnote>
  <w:endnote w:type="continuationSeparator" w:id="0">
    <w:p w:rsidR="00ED36C9" w:rsidRDefault="00ED3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6C9" w:rsidRDefault="00ED36C9">
      <w:r>
        <w:separator/>
      </w:r>
    </w:p>
  </w:footnote>
  <w:footnote w:type="continuationSeparator" w:id="0">
    <w:p w:rsidR="00ED36C9" w:rsidRDefault="00ED36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5A9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D36C9"/>
    <w:rsid w:val="00EF502B"/>
    <w:rsid w:val="00F75CDD"/>
    <w:rsid w:val="00FC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2017-03-29T02:56:00Z</cp:lastPrinted>
  <dcterms:created xsi:type="dcterms:W3CDTF">2017-03-29T02:55:00Z</dcterms:created>
  <dcterms:modified xsi:type="dcterms:W3CDTF">2017-03-29T02:56:00Z</dcterms:modified>
</cp:coreProperties>
</file>