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6" o:title=""/>
                </v:shape>
                <o:OLEObject Type="Embed" ProgID="Word.Picture.8" ShapeID="_x0000_i1025" DrawAspect="Content" ObjectID="_15523063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D06F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D06FB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D06FB" w:rsidRPr="00CD06FB">
              <w:rPr>
                <w:szCs w:val="28"/>
              </w:rPr>
              <w:t>322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D06F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D06FB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>О системе капитального ремонта многоквартирных домов в Приморском крае</w:t>
            </w:r>
            <w:r>
              <w:t>"</w:t>
            </w:r>
          </w:p>
          <w:p w:rsidR="000B3FB2" w:rsidRPr="00CD06FB" w:rsidRDefault="000B3FB2" w:rsidP="0094344A">
            <w:pPr>
              <w:ind w:left="-108"/>
              <w:jc w:val="both"/>
            </w:pPr>
          </w:p>
        </w:tc>
      </w:tr>
    </w:tbl>
    <w:p w:rsidR="00CD06FB" w:rsidRDefault="00CD06FB" w:rsidP="00CD06FB">
      <w:pPr>
        <w:ind w:firstLine="720"/>
      </w:pPr>
      <w:r>
        <w:t xml:space="preserve">Законодательное Собрание Приморского края </w:t>
      </w:r>
    </w:p>
    <w:p w:rsidR="00CD06FB" w:rsidRDefault="00CD06FB" w:rsidP="00CD06FB"/>
    <w:p w:rsidR="00CD06FB" w:rsidRDefault="00CD06FB" w:rsidP="00CD06FB">
      <w:r>
        <w:t>ПОСТАНОВЛЯЕТ:</w:t>
      </w:r>
    </w:p>
    <w:p w:rsidR="00CD06FB" w:rsidRDefault="00CD06FB" w:rsidP="00CD06FB">
      <w:pPr>
        <w:ind w:firstLine="709"/>
      </w:pPr>
    </w:p>
    <w:p w:rsidR="00CD06FB" w:rsidRPr="003E64B3" w:rsidRDefault="00CD06FB" w:rsidP="00CD06FB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CD06FB" w:rsidRDefault="00CD06FB" w:rsidP="00CD06FB">
      <w:pPr>
        <w:jc w:val="both"/>
      </w:pPr>
    </w:p>
    <w:p w:rsidR="00CD06FB" w:rsidRDefault="00CD06FB" w:rsidP="00CD06FB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</w:t>
      </w:r>
      <w:r>
        <w:t>а</w:t>
      </w:r>
      <w:r>
        <w:t>ния во втором чтении.</w:t>
      </w:r>
    </w:p>
    <w:p w:rsidR="00CD06FB" w:rsidRDefault="00CD06FB" w:rsidP="00CD06FB">
      <w:pPr>
        <w:ind w:firstLine="709"/>
        <w:jc w:val="both"/>
      </w:pPr>
    </w:p>
    <w:p w:rsidR="00CD06FB" w:rsidRDefault="00CD06FB" w:rsidP="00CD06FB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D06FB" w:rsidRDefault="00CD06FB" w:rsidP="00CD06FB">
      <w:pPr>
        <w:jc w:val="both"/>
      </w:pPr>
      <w:bookmarkStart w:id="0" w:name="_GoBack"/>
      <w:bookmarkEnd w:id="0"/>
    </w:p>
    <w:p w:rsidR="00CD06FB" w:rsidRDefault="00CD06FB" w:rsidP="00CD06FB">
      <w:pPr>
        <w:jc w:val="both"/>
      </w:pPr>
    </w:p>
    <w:p w:rsidR="00CD06FB" w:rsidRDefault="00CD06FB" w:rsidP="00CD06FB">
      <w:pPr>
        <w:jc w:val="both"/>
      </w:pPr>
    </w:p>
    <w:p w:rsidR="00CD06FB" w:rsidRDefault="00CD06FB" w:rsidP="00CD06FB">
      <w:pPr>
        <w:jc w:val="both"/>
      </w:pPr>
      <w:r>
        <w:t xml:space="preserve">Председатель </w:t>
      </w:r>
    </w:p>
    <w:p w:rsidR="00CD06FB" w:rsidRDefault="00CD06FB" w:rsidP="00CD06F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CD06FB" w:rsidRDefault="00CD06FB" w:rsidP="00CD06FB"/>
    <w:p w:rsidR="00CD06FB" w:rsidRDefault="00CD06FB" w:rsidP="00CD06FB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904" w:rsidRDefault="004F3904">
      <w:r>
        <w:separator/>
      </w:r>
    </w:p>
  </w:endnote>
  <w:endnote w:type="continuationSeparator" w:id="0">
    <w:p w:rsidR="004F3904" w:rsidRDefault="004F3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904" w:rsidRDefault="004F3904">
      <w:r>
        <w:separator/>
      </w:r>
    </w:p>
  </w:footnote>
  <w:footnote w:type="continuationSeparator" w:id="0">
    <w:p w:rsidR="004F3904" w:rsidRDefault="004F39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06F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F3904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06FB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2017-03-29T05:24:00Z</cp:lastPrinted>
  <dcterms:created xsi:type="dcterms:W3CDTF">2017-03-29T05:23:00Z</dcterms:created>
  <dcterms:modified xsi:type="dcterms:W3CDTF">2017-03-29T05:24:00Z</dcterms:modified>
</cp:coreProperties>
</file>